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49191" w14:textId="7ECAB7E6" w:rsidR="00A611F3" w:rsidRPr="00527A82" w:rsidRDefault="00527A82" w:rsidP="002606E3">
      <w:pPr>
        <w:pStyle w:val="BdSups1stPara"/>
      </w:pPr>
      <w:r>
        <w:t>[</w:t>
      </w:r>
      <w:r w:rsidR="009566D9">
        <w:t>Accept and Expend</w:t>
      </w:r>
      <w:r w:rsidR="0024165F">
        <w:t xml:space="preserve"> </w:t>
      </w:r>
      <w:r w:rsidR="009566D9">
        <w:t xml:space="preserve">Gift </w:t>
      </w:r>
      <w:r w:rsidR="00DB31DE">
        <w:t>-</w:t>
      </w:r>
      <w:r w:rsidR="009566D9">
        <w:t xml:space="preserve"> </w:t>
      </w:r>
      <w:r w:rsidR="00207D6B">
        <w:t xml:space="preserve">Retroactive - </w:t>
      </w:r>
      <w:r w:rsidR="009566D9">
        <w:t xml:space="preserve">San Francisco Police Community Foundation </w:t>
      </w:r>
      <w:r w:rsidR="00207D6B">
        <w:t>- O2X Wellness Initiative -</w:t>
      </w:r>
      <w:r w:rsidR="009566D9">
        <w:t xml:space="preserve"> </w:t>
      </w:r>
      <w:r w:rsidR="009566D9" w:rsidRPr="009566D9">
        <w:t>$</w:t>
      </w:r>
      <w:r w:rsidR="00207D6B">
        <w:t>103,750</w:t>
      </w:r>
      <w:r>
        <w:t>]</w:t>
      </w:r>
    </w:p>
    <w:p w14:paraId="35115D3D" w14:textId="77777777" w:rsidR="00EB1156" w:rsidRDefault="00EB1156" w:rsidP="00527A82">
      <w:pPr>
        <w:pStyle w:val="BdSupsNrml12pt"/>
      </w:pPr>
    </w:p>
    <w:p w14:paraId="7632C6C5" w14:textId="77777777" w:rsidR="00EB1156" w:rsidRPr="00527A82" w:rsidRDefault="00EB1156" w:rsidP="00527A82">
      <w:pPr>
        <w:pStyle w:val="BdSupsNrml12pt"/>
        <w:sectPr w:rsidR="00EB1156" w:rsidRPr="00527A82" w:rsidSect="00681939">
          <w:headerReference w:type="default" r:id="rId8"/>
          <w:footerReference w:type="default" r:id="rId9"/>
          <w:pgSz w:w="12240" w:h="15840" w:code="1"/>
          <w:pgMar w:top="1886" w:right="720" w:bottom="1886" w:left="1526" w:header="547" w:footer="662" w:gutter="0"/>
          <w:cols w:space="720"/>
          <w:docGrid w:linePitch="360"/>
        </w:sectPr>
      </w:pPr>
    </w:p>
    <w:p w14:paraId="79983348" w14:textId="77777777" w:rsidR="00207D6B" w:rsidRPr="00207D6B" w:rsidRDefault="00207D6B" w:rsidP="00207D6B">
      <w:pPr>
        <w:pStyle w:val="BdSupsBodyText"/>
        <w:ind w:firstLine="0"/>
        <w:rPr>
          <w:b/>
        </w:rPr>
      </w:pPr>
      <w:r w:rsidRPr="00207D6B">
        <w:rPr>
          <w:b/>
        </w:rPr>
        <w:t>Resolution retroactively authorizing the Police Department to accept and expend a cash gift in the amount of $103,750 from the San Francisco Police Community Foundation to support the Police Department’s O2X Wellness Initiative and officer wellness programming from April 1, 2026, through June 30, 2026.</w:t>
      </w:r>
    </w:p>
    <w:p w14:paraId="4ECA8E47" w14:textId="77777777" w:rsidR="0038672D" w:rsidRDefault="0038672D" w:rsidP="008A657B">
      <w:pPr>
        <w:pStyle w:val="BdSupsBodyText"/>
      </w:pPr>
    </w:p>
    <w:p w14:paraId="41A317F4" w14:textId="77777777" w:rsidR="00207D6B" w:rsidRPr="00207D6B" w:rsidRDefault="00207D6B" w:rsidP="00207D6B">
      <w:pPr>
        <w:pStyle w:val="BdSupsBodyText"/>
      </w:pPr>
      <w:r w:rsidRPr="00207D6B">
        <w:t>WHEREAS, The San Francisco Police Community Foundation (SFPCF) is a 501(c)(3) non-profit organization dedicated to supporting the Police Department while helping to strengthen connectivity between officers and the broader communities they serve; and</w:t>
      </w:r>
    </w:p>
    <w:p w14:paraId="28DAB273" w14:textId="77777777" w:rsidR="00207D6B" w:rsidRPr="00207D6B" w:rsidRDefault="00207D6B" w:rsidP="00207D6B">
      <w:pPr>
        <w:pStyle w:val="BdSupsBodyText"/>
      </w:pPr>
      <w:r w:rsidRPr="00207D6B">
        <w:t>WHEREAS, Officer wellness, physical readiness, resiliency, and mental health support are important to the wellbeing of Department members and the Police Department’s ability to provide effective public safety services; and</w:t>
      </w:r>
    </w:p>
    <w:p w14:paraId="68FCB234" w14:textId="77777777" w:rsidR="00207D6B" w:rsidRPr="00207D6B" w:rsidRDefault="00207D6B" w:rsidP="00207D6B">
      <w:pPr>
        <w:pStyle w:val="BdSupsBodyText"/>
      </w:pPr>
      <w:r w:rsidRPr="00207D6B">
        <w:t>WHEREAS, The Police Department maintains officer wellness initiatives intended to support the health, wellness, readiness, and performance of sworn members; and</w:t>
      </w:r>
    </w:p>
    <w:p w14:paraId="414D5938" w14:textId="77777777" w:rsidR="00207D6B" w:rsidRPr="00207D6B" w:rsidRDefault="00207D6B" w:rsidP="00207D6B">
      <w:pPr>
        <w:pStyle w:val="BdSupsBodyText"/>
      </w:pPr>
      <w:r w:rsidRPr="00207D6B">
        <w:t>WHEREAS, The Department’s O2X Wellness Initiative provides wellness and readiness resources for Department members, including access to the O2X Integrated Readiness Platform, embedded On-Site Specialists, strength and conditioning support, and related wellness programming; and</w:t>
      </w:r>
    </w:p>
    <w:p w14:paraId="4F649B80" w14:textId="77777777" w:rsidR="00207D6B" w:rsidRPr="00207D6B" w:rsidRDefault="00207D6B" w:rsidP="00207D6B">
      <w:pPr>
        <w:pStyle w:val="BdSupsBodyText"/>
      </w:pPr>
      <w:r w:rsidRPr="00207D6B">
        <w:t>WHEREAS, The Department previously entered into an agreement with O2X Human Performance, Inc. for officer wellness and readiness services, which was approved by the Civil Service Commission consistent with the City’s Personal Services Contract requirements; and</w:t>
      </w:r>
    </w:p>
    <w:p w14:paraId="61AE5564" w14:textId="77777777" w:rsidR="00207D6B" w:rsidRPr="00207D6B" w:rsidRDefault="00207D6B" w:rsidP="00207D6B">
      <w:pPr>
        <w:pStyle w:val="BdSupsBodyText"/>
      </w:pPr>
      <w:r w:rsidRPr="00207D6B">
        <w:lastRenderedPageBreak/>
        <w:t>WHEREAS, The Civil Service Commission approval recognized that the services provided through the O2X program require specialized expertise and embedded wellness resources that are not currently performed by existing City personnel; and</w:t>
      </w:r>
    </w:p>
    <w:p w14:paraId="780EB9A3" w14:textId="77777777" w:rsidR="00207D6B" w:rsidRPr="00207D6B" w:rsidRDefault="00207D6B" w:rsidP="00207D6B">
      <w:pPr>
        <w:pStyle w:val="BdSupsBodyText"/>
      </w:pPr>
      <w:r w:rsidRPr="00207D6B">
        <w:t>WHEREAS, SFPCF committed a cash gift in the amount of $103,750 to support the continuation of the Department’s O2X Wellness Initiative; and</w:t>
      </w:r>
    </w:p>
    <w:p w14:paraId="67F49A06" w14:textId="77777777" w:rsidR="00207D6B" w:rsidRPr="00207D6B" w:rsidRDefault="00207D6B" w:rsidP="00207D6B">
      <w:pPr>
        <w:pStyle w:val="BdSupsBodyText"/>
      </w:pPr>
      <w:r w:rsidRPr="00207D6B">
        <w:t>WHEREAS, The funding is intended to support the period of the O2X program from April 1, 2026, through June 30, 2026, including the O2X Integrated Readiness Platform, two embedded On-Site Specialists, and other direct costs associated with the program; and</w:t>
      </w:r>
    </w:p>
    <w:p w14:paraId="2DC5C31B" w14:textId="77777777" w:rsidR="00207D6B" w:rsidRPr="00207D6B" w:rsidRDefault="00207D6B" w:rsidP="00207D6B">
      <w:pPr>
        <w:pStyle w:val="BdSupsBodyText"/>
      </w:pPr>
      <w:r w:rsidRPr="00207D6B">
        <w:t>WHEREAS, The Administrative Code requires City departments to obtain Board of Supervisors’ approval to accept and expend gifts with a value of more than $10,000 pursuant to Administrative Code Section 10.100-305; now, therefore, be it</w:t>
      </w:r>
    </w:p>
    <w:p w14:paraId="16DA9E01" w14:textId="753B21A0" w:rsidR="00207D6B" w:rsidRPr="00207D6B" w:rsidRDefault="00207D6B" w:rsidP="00207D6B">
      <w:pPr>
        <w:pStyle w:val="BdSupsBodyText"/>
      </w:pPr>
      <w:r w:rsidRPr="00207D6B">
        <w:t>RESOLVED, That the Board of Supervisors retroactively authorizes the Police Department to accept and expend a cash gift in the amount of $103,750 from the San Francisco Police Community Foundation to support the Department’s O2X Wellness Initiative and officer wellness programming</w:t>
      </w:r>
      <w:r w:rsidR="000F518F">
        <w:t>.</w:t>
      </w:r>
      <w:r w:rsidRPr="00207D6B">
        <w:t xml:space="preserve"> </w:t>
      </w:r>
    </w:p>
    <w:p w14:paraId="7BF7738A" w14:textId="77777777" w:rsidR="00F815F6" w:rsidRDefault="00F815F6" w:rsidP="000116B2">
      <w:pPr>
        <w:pStyle w:val="BdSupsBodyText"/>
      </w:pPr>
    </w:p>
    <w:p w14:paraId="5DBD2B63" w14:textId="77777777" w:rsidR="005A282C" w:rsidRDefault="005A282C" w:rsidP="000116B2">
      <w:pPr>
        <w:pStyle w:val="BdSupsBodyText"/>
      </w:pPr>
    </w:p>
    <w:p w14:paraId="3D365686" w14:textId="5116B56B" w:rsidR="005A282C" w:rsidRDefault="005A282C" w:rsidP="005A282C">
      <w:pPr>
        <w:ind w:left="180" w:right="274"/>
      </w:pPr>
      <w:r w:rsidRPr="006466E4">
        <w:t>Recommended:</w:t>
      </w:r>
      <w:r w:rsidRPr="006466E4">
        <w:tab/>
      </w:r>
      <w:r w:rsidRPr="006466E4">
        <w:tab/>
      </w:r>
      <w:r w:rsidRPr="006466E4">
        <w:tab/>
      </w:r>
      <w:r w:rsidRPr="006466E4">
        <w:tab/>
      </w:r>
      <w:r>
        <w:t>Approved:</w:t>
      </w:r>
      <w:r w:rsidR="00D92D6D">
        <w:rPr>
          <w:u w:val="single"/>
        </w:rPr>
        <w:t xml:space="preserve">   /s/ Sophia Kittler for</w:t>
      </w:r>
      <w:r w:rsidR="00D92D6D">
        <w:rPr>
          <w:u w:val="single"/>
        </w:rPr>
        <w:tab/>
      </w:r>
      <w:r w:rsidR="00D92D6D">
        <w:rPr>
          <w:u w:val="single"/>
        </w:rPr>
        <w:tab/>
      </w:r>
    </w:p>
    <w:p w14:paraId="68A2192F" w14:textId="5E41B30A" w:rsidR="005A282C" w:rsidRDefault="005A282C" w:rsidP="005A282C">
      <w:pPr>
        <w:ind w:left="180" w:right="274"/>
      </w:pPr>
      <w:r>
        <w:tab/>
      </w:r>
      <w:r>
        <w:tab/>
      </w:r>
      <w:r>
        <w:tab/>
      </w:r>
      <w:r>
        <w:tab/>
      </w:r>
      <w:r>
        <w:tab/>
      </w:r>
      <w:r>
        <w:tab/>
      </w:r>
      <w:r>
        <w:tab/>
      </w:r>
      <w:r>
        <w:tab/>
        <w:t>Mayor</w:t>
      </w:r>
      <w:r w:rsidR="00D92D6D">
        <w:t xml:space="preserve"> Daniel Lurie</w:t>
      </w:r>
    </w:p>
    <w:p w14:paraId="2DAD1D5B" w14:textId="77777777" w:rsidR="005A282C" w:rsidRPr="006466E4" w:rsidRDefault="005A282C" w:rsidP="005A282C">
      <w:pPr>
        <w:ind w:left="180" w:right="274"/>
      </w:pPr>
    </w:p>
    <w:p w14:paraId="654BFA82" w14:textId="32855DAC" w:rsidR="005A282C" w:rsidRPr="00152AE2" w:rsidRDefault="005A282C" w:rsidP="005A282C">
      <w:pPr>
        <w:ind w:left="180" w:right="274"/>
        <w:rPr>
          <w:u w:val="single"/>
        </w:rPr>
      </w:pPr>
      <w:r w:rsidRPr="006466E4">
        <w:t>_______</w:t>
      </w:r>
      <w:r w:rsidR="007A2367">
        <w:t>/s/</w:t>
      </w:r>
      <w:r w:rsidRPr="006466E4">
        <w:t>________________</w:t>
      </w:r>
      <w:r>
        <w:tab/>
      </w:r>
      <w:r>
        <w:tab/>
        <w:t>Approved:</w:t>
      </w:r>
      <w:r w:rsidR="00D92D6D">
        <w:rPr>
          <w:u w:val="single"/>
        </w:rPr>
        <w:t xml:space="preserve">  /s/ Jocelyn Quintos for </w:t>
      </w:r>
      <w:r w:rsidR="00D92D6D">
        <w:rPr>
          <w:u w:val="single"/>
        </w:rPr>
        <w:tab/>
      </w:r>
    </w:p>
    <w:p w14:paraId="2ED62DE3" w14:textId="39CC5C3A" w:rsidR="00C4762A" w:rsidRDefault="005A282C" w:rsidP="005A282C">
      <w:pPr>
        <w:ind w:left="180" w:right="274"/>
      </w:pPr>
      <w:r>
        <w:t xml:space="preserve">Chief </w:t>
      </w:r>
      <w:r w:rsidR="00F815F6">
        <w:t>Derrick J. Lew</w:t>
      </w:r>
      <w:r w:rsidRPr="006466E4">
        <w:tab/>
      </w:r>
      <w:r w:rsidRPr="006466E4">
        <w:tab/>
      </w:r>
      <w:r>
        <w:tab/>
      </w:r>
      <w:r w:rsidRPr="006466E4">
        <w:tab/>
      </w:r>
      <w:r>
        <w:tab/>
      </w:r>
      <w:r w:rsidR="00D92D6D">
        <w:t xml:space="preserve">Greg Wagner, </w:t>
      </w:r>
      <w:r>
        <w:t>Controller</w:t>
      </w:r>
    </w:p>
    <w:sectPr w:rsidR="00C4762A" w:rsidSect="00681939">
      <w:headerReference w:type="default" r:id="rId10"/>
      <w:type w:val="continuous"/>
      <w:pgSz w:w="12240" w:h="15840" w:code="1"/>
      <w:pgMar w:top="1886" w:right="720" w:bottom="1800" w:left="1526" w:header="547" w:footer="6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DC2C40" w14:textId="77777777" w:rsidR="00E143C4" w:rsidRDefault="00E143C4" w:rsidP="00671996">
      <w:pPr>
        <w:spacing w:line="240" w:lineRule="auto"/>
      </w:pPr>
      <w:r>
        <w:separator/>
      </w:r>
    </w:p>
  </w:endnote>
  <w:endnote w:type="continuationSeparator" w:id="0">
    <w:p w14:paraId="6058340C" w14:textId="77777777" w:rsidR="00E143C4" w:rsidRDefault="00E143C4" w:rsidP="006719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7B211" w14:textId="68FC2587" w:rsidR="00426E29" w:rsidRPr="002B5A18" w:rsidRDefault="007A2367" w:rsidP="00426E29">
    <w:pPr>
      <w:pStyle w:val="Footer"/>
      <w:tabs>
        <w:tab w:val="clear" w:pos="9360"/>
        <w:tab w:val="right" w:pos="9990"/>
      </w:tabs>
      <w:spacing w:line="240" w:lineRule="exact"/>
      <w:rPr>
        <w:sz w:val="18"/>
        <w:szCs w:val="18"/>
      </w:rPr>
    </w:pPr>
    <w:r>
      <w:rPr>
        <w:sz w:val="18"/>
        <w:szCs w:val="18"/>
      </w:rPr>
      <w:t>Mayor Lurie</w:t>
    </w:r>
  </w:p>
  <w:p w14:paraId="08B6E90E" w14:textId="77777777" w:rsidR="005E4249" w:rsidRPr="00AF2B2F" w:rsidRDefault="005E4249" w:rsidP="005E4249">
    <w:pPr>
      <w:pStyle w:val="Footer"/>
      <w:tabs>
        <w:tab w:val="clear" w:pos="9360"/>
        <w:tab w:val="right" w:pos="9990"/>
      </w:tabs>
      <w:spacing w:line="240" w:lineRule="exact"/>
      <w:rPr>
        <w:sz w:val="18"/>
        <w:szCs w:val="18"/>
      </w:rPr>
    </w:pPr>
    <w:r w:rsidRPr="00AF2B2F">
      <w:rPr>
        <w:b/>
        <w:sz w:val="18"/>
        <w:szCs w:val="18"/>
      </w:rPr>
      <w:t>BOARD OF SUPERVISORS</w:t>
    </w:r>
    <w:r w:rsidRPr="00AF2B2F">
      <w:rPr>
        <w:sz w:val="18"/>
        <w:szCs w:val="18"/>
      </w:rPr>
      <w:tab/>
    </w:r>
    <w:r w:rsidRPr="00AF2B2F">
      <w:rPr>
        <w:sz w:val="18"/>
        <w:szCs w:val="18"/>
      </w:rPr>
      <w:tab/>
      <w:t xml:space="preserve">Page </w:t>
    </w:r>
    <w:r w:rsidR="009F2613" w:rsidRPr="00AF2B2F">
      <w:rPr>
        <w:sz w:val="18"/>
        <w:szCs w:val="18"/>
      </w:rPr>
      <w:fldChar w:fldCharType="begin"/>
    </w:r>
    <w:r w:rsidRPr="00AF2B2F">
      <w:rPr>
        <w:sz w:val="18"/>
        <w:szCs w:val="18"/>
      </w:rPr>
      <w:instrText xml:space="preserve"> PAGE   \* MERGEFORMAT </w:instrText>
    </w:r>
    <w:r w:rsidR="009F2613" w:rsidRPr="00AF2B2F">
      <w:rPr>
        <w:sz w:val="18"/>
        <w:szCs w:val="18"/>
      </w:rPr>
      <w:fldChar w:fldCharType="separate"/>
    </w:r>
    <w:r w:rsidR="00E07A92">
      <w:rPr>
        <w:noProof/>
        <w:sz w:val="18"/>
        <w:szCs w:val="18"/>
      </w:rPr>
      <w:t>2</w:t>
    </w:r>
    <w:r w:rsidR="009F2613" w:rsidRPr="00AF2B2F">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6EE0D" w14:textId="77777777" w:rsidR="00E143C4" w:rsidRDefault="00E143C4" w:rsidP="00671996">
      <w:pPr>
        <w:spacing w:line="240" w:lineRule="auto"/>
      </w:pPr>
      <w:r>
        <w:separator/>
      </w:r>
    </w:p>
  </w:footnote>
  <w:footnote w:type="continuationSeparator" w:id="0">
    <w:p w14:paraId="6EC7A05A" w14:textId="77777777" w:rsidR="00E143C4" w:rsidRDefault="00E143C4" w:rsidP="0067199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7175F" w14:textId="77777777" w:rsidR="00DA4DB9" w:rsidRDefault="00DA4DB9" w:rsidP="00EB1156">
    <w:pPr>
      <w:pStyle w:val="BdSupsNrml12pt"/>
    </w:pPr>
  </w:p>
  <w:p w14:paraId="397853AE" w14:textId="42712D2A" w:rsidR="00F53F3B" w:rsidRDefault="00306DA8" w:rsidP="00306DA8">
    <w:pPr>
      <w:pStyle w:val="BdSupsNrml12pt"/>
      <w:tabs>
        <w:tab w:val="left" w:pos="5040"/>
      </w:tabs>
    </w:pPr>
    <w:r>
      <w:t>FILE NO.</w:t>
    </w:r>
    <w:r w:rsidR="00D92D6D">
      <w:t xml:space="preserve">  260849</w:t>
    </w:r>
    <w:r>
      <w:tab/>
    </w:r>
    <w:r w:rsidR="008A165B">
      <w:t>RESOLUTION</w:t>
    </w:r>
    <w:r>
      <w:t xml:space="preserve"> NO.</w:t>
    </w:r>
  </w:p>
  <w:p w14:paraId="582F0E94" w14:textId="77777777" w:rsidR="00A611F3" w:rsidRPr="00E7140B" w:rsidRDefault="00475439" w:rsidP="00EB1156">
    <w:pPr>
      <w:pStyle w:val="BdSupsNrml12pt"/>
      <w:rPr>
        <w:b/>
        <w:vanish/>
        <w:highlight w:val="yellow"/>
      </w:rPr>
    </w:pPr>
    <w:r>
      <w:rPr>
        <w:noProof/>
      </w:rPr>
      <mc:AlternateContent>
        <mc:Choice Requires="wps">
          <w:drawing>
            <wp:anchor distT="0" distB="0" distL="114300" distR="114300" simplePos="0" relativeHeight="251657216" behindDoc="0" locked="0" layoutInCell="1" allowOverlap="1" wp14:anchorId="07700EA7" wp14:editId="70EECF77">
              <wp:simplePos x="0" y="0"/>
              <wp:positionH relativeFrom="column">
                <wp:posOffset>-635000</wp:posOffset>
              </wp:positionH>
              <wp:positionV relativeFrom="paragraph">
                <wp:posOffset>545465</wp:posOffset>
              </wp:positionV>
              <wp:extent cx="394335" cy="77724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 cy="777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F0D885" w14:textId="77777777" w:rsidR="00A611F3" w:rsidRPr="00A611F3" w:rsidRDefault="00A611F3" w:rsidP="00DB0688">
                          <w:pPr>
                            <w:jc w:val="right"/>
                            <w:rPr>
                              <w:rFonts w:cs="Arial"/>
                            </w:rPr>
                          </w:pPr>
                          <w:r w:rsidRPr="00A611F3">
                            <w:rPr>
                              <w:rFonts w:cs="Arial"/>
                            </w:rPr>
                            <w:t>1</w:t>
                          </w:r>
                        </w:p>
                        <w:p w14:paraId="43AF5117" w14:textId="77777777" w:rsidR="00A611F3" w:rsidRPr="00A611F3" w:rsidRDefault="00A611F3" w:rsidP="00DB0688">
                          <w:pPr>
                            <w:jc w:val="right"/>
                            <w:rPr>
                              <w:rFonts w:cs="Arial"/>
                            </w:rPr>
                          </w:pPr>
                          <w:r w:rsidRPr="00A611F3">
                            <w:rPr>
                              <w:rFonts w:cs="Arial"/>
                            </w:rPr>
                            <w:t>2</w:t>
                          </w:r>
                        </w:p>
                        <w:p w14:paraId="37C6B2FA" w14:textId="77777777" w:rsidR="00A611F3" w:rsidRPr="00A611F3" w:rsidRDefault="00A611F3" w:rsidP="00A611F3">
                          <w:pPr>
                            <w:jc w:val="right"/>
                            <w:rPr>
                              <w:rFonts w:cs="Arial"/>
                            </w:rPr>
                          </w:pPr>
                          <w:r w:rsidRPr="00A611F3">
                            <w:rPr>
                              <w:rFonts w:cs="Arial"/>
                            </w:rPr>
                            <w:t>3</w:t>
                          </w:r>
                        </w:p>
                        <w:p w14:paraId="5CCCEF92" w14:textId="77777777" w:rsidR="00A611F3" w:rsidRPr="00A611F3" w:rsidRDefault="00A611F3" w:rsidP="00A611F3">
                          <w:pPr>
                            <w:jc w:val="right"/>
                            <w:rPr>
                              <w:rFonts w:cs="Arial"/>
                            </w:rPr>
                          </w:pPr>
                          <w:r w:rsidRPr="00A611F3">
                            <w:rPr>
                              <w:rFonts w:cs="Arial"/>
                            </w:rPr>
                            <w:t>4</w:t>
                          </w:r>
                        </w:p>
                        <w:p w14:paraId="3D0F8A35" w14:textId="77777777" w:rsidR="00A611F3" w:rsidRPr="00A611F3" w:rsidRDefault="00A611F3" w:rsidP="00A611F3">
                          <w:pPr>
                            <w:jc w:val="right"/>
                            <w:rPr>
                              <w:rFonts w:cs="Arial"/>
                            </w:rPr>
                          </w:pPr>
                          <w:r w:rsidRPr="00A611F3">
                            <w:rPr>
                              <w:rFonts w:cs="Arial"/>
                            </w:rPr>
                            <w:t>5</w:t>
                          </w:r>
                        </w:p>
                        <w:p w14:paraId="1835E8C0" w14:textId="77777777" w:rsidR="00A611F3" w:rsidRPr="00A611F3" w:rsidRDefault="00A611F3" w:rsidP="00A611F3">
                          <w:pPr>
                            <w:jc w:val="right"/>
                            <w:rPr>
                              <w:rFonts w:cs="Arial"/>
                            </w:rPr>
                          </w:pPr>
                          <w:r w:rsidRPr="00A611F3">
                            <w:rPr>
                              <w:rFonts w:cs="Arial"/>
                            </w:rPr>
                            <w:t>6</w:t>
                          </w:r>
                        </w:p>
                        <w:p w14:paraId="672ECAE4" w14:textId="77777777" w:rsidR="00A611F3" w:rsidRPr="00A611F3" w:rsidRDefault="00A611F3" w:rsidP="00A611F3">
                          <w:pPr>
                            <w:jc w:val="right"/>
                            <w:rPr>
                              <w:rFonts w:cs="Arial"/>
                            </w:rPr>
                          </w:pPr>
                          <w:r w:rsidRPr="00A611F3">
                            <w:rPr>
                              <w:rFonts w:cs="Arial"/>
                            </w:rPr>
                            <w:t>7</w:t>
                          </w:r>
                        </w:p>
                        <w:p w14:paraId="092A6F10" w14:textId="77777777" w:rsidR="00A611F3" w:rsidRPr="00A611F3" w:rsidRDefault="00A611F3" w:rsidP="00A611F3">
                          <w:pPr>
                            <w:jc w:val="right"/>
                            <w:rPr>
                              <w:rFonts w:cs="Arial"/>
                            </w:rPr>
                          </w:pPr>
                          <w:r w:rsidRPr="00A611F3">
                            <w:rPr>
                              <w:rFonts w:cs="Arial"/>
                            </w:rPr>
                            <w:t>8</w:t>
                          </w:r>
                        </w:p>
                        <w:p w14:paraId="3BF3714F" w14:textId="77777777" w:rsidR="00A611F3" w:rsidRPr="00A611F3" w:rsidRDefault="00A611F3" w:rsidP="00A611F3">
                          <w:pPr>
                            <w:jc w:val="right"/>
                            <w:rPr>
                              <w:rFonts w:cs="Arial"/>
                            </w:rPr>
                          </w:pPr>
                          <w:r w:rsidRPr="00A611F3">
                            <w:rPr>
                              <w:rFonts w:cs="Arial"/>
                            </w:rPr>
                            <w:t>9</w:t>
                          </w:r>
                        </w:p>
                        <w:p w14:paraId="054EBBE5" w14:textId="77777777" w:rsidR="00A611F3" w:rsidRPr="00A611F3" w:rsidRDefault="00A611F3" w:rsidP="00A611F3">
                          <w:pPr>
                            <w:jc w:val="right"/>
                            <w:rPr>
                              <w:rFonts w:cs="Arial"/>
                            </w:rPr>
                          </w:pPr>
                          <w:r w:rsidRPr="00A611F3">
                            <w:rPr>
                              <w:rFonts w:cs="Arial"/>
                            </w:rPr>
                            <w:t>10</w:t>
                          </w:r>
                        </w:p>
                        <w:p w14:paraId="388AEBA7" w14:textId="77777777" w:rsidR="00A611F3" w:rsidRPr="00A611F3" w:rsidRDefault="00A611F3" w:rsidP="00A611F3">
                          <w:pPr>
                            <w:jc w:val="right"/>
                            <w:rPr>
                              <w:rFonts w:cs="Arial"/>
                            </w:rPr>
                          </w:pPr>
                          <w:r w:rsidRPr="00A611F3">
                            <w:rPr>
                              <w:rFonts w:cs="Arial"/>
                            </w:rPr>
                            <w:t>11</w:t>
                          </w:r>
                        </w:p>
                        <w:p w14:paraId="447F26A1" w14:textId="77777777" w:rsidR="00A611F3" w:rsidRPr="00A611F3" w:rsidRDefault="00A611F3" w:rsidP="00A611F3">
                          <w:pPr>
                            <w:jc w:val="right"/>
                            <w:rPr>
                              <w:rFonts w:cs="Arial"/>
                            </w:rPr>
                          </w:pPr>
                          <w:r w:rsidRPr="00A611F3">
                            <w:rPr>
                              <w:rFonts w:cs="Arial"/>
                            </w:rPr>
                            <w:t>12</w:t>
                          </w:r>
                        </w:p>
                        <w:p w14:paraId="5CF9DAD5" w14:textId="77777777" w:rsidR="00A611F3" w:rsidRPr="00A611F3" w:rsidRDefault="00A611F3" w:rsidP="00A611F3">
                          <w:pPr>
                            <w:jc w:val="right"/>
                            <w:rPr>
                              <w:rFonts w:cs="Arial"/>
                            </w:rPr>
                          </w:pPr>
                          <w:r w:rsidRPr="00A611F3">
                            <w:rPr>
                              <w:rFonts w:cs="Arial"/>
                            </w:rPr>
                            <w:t>13</w:t>
                          </w:r>
                        </w:p>
                        <w:p w14:paraId="784D103E" w14:textId="77777777" w:rsidR="00A611F3" w:rsidRPr="00A611F3" w:rsidRDefault="00A611F3" w:rsidP="00A611F3">
                          <w:pPr>
                            <w:jc w:val="right"/>
                            <w:rPr>
                              <w:rFonts w:cs="Arial"/>
                            </w:rPr>
                          </w:pPr>
                          <w:r w:rsidRPr="00A611F3">
                            <w:rPr>
                              <w:rFonts w:cs="Arial"/>
                            </w:rPr>
                            <w:t>14</w:t>
                          </w:r>
                        </w:p>
                        <w:p w14:paraId="3F7505D2" w14:textId="77777777" w:rsidR="00A611F3" w:rsidRPr="00A611F3" w:rsidRDefault="00A611F3" w:rsidP="00A611F3">
                          <w:pPr>
                            <w:jc w:val="right"/>
                            <w:rPr>
                              <w:rFonts w:cs="Arial"/>
                            </w:rPr>
                          </w:pPr>
                          <w:r w:rsidRPr="00A611F3">
                            <w:rPr>
                              <w:rFonts w:cs="Arial"/>
                            </w:rPr>
                            <w:t>15</w:t>
                          </w:r>
                        </w:p>
                        <w:p w14:paraId="076D2754" w14:textId="77777777" w:rsidR="00A611F3" w:rsidRPr="00A611F3" w:rsidRDefault="00A611F3" w:rsidP="00A611F3">
                          <w:pPr>
                            <w:jc w:val="right"/>
                            <w:rPr>
                              <w:rFonts w:cs="Arial"/>
                            </w:rPr>
                          </w:pPr>
                          <w:r w:rsidRPr="00A611F3">
                            <w:rPr>
                              <w:rFonts w:cs="Arial"/>
                            </w:rPr>
                            <w:t>16</w:t>
                          </w:r>
                        </w:p>
                        <w:p w14:paraId="018A736C" w14:textId="77777777" w:rsidR="00A611F3" w:rsidRPr="00A611F3" w:rsidRDefault="00A611F3" w:rsidP="00A611F3">
                          <w:pPr>
                            <w:jc w:val="right"/>
                            <w:rPr>
                              <w:rFonts w:cs="Arial"/>
                            </w:rPr>
                          </w:pPr>
                          <w:r w:rsidRPr="00A611F3">
                            <w:rPr>
                              <w:rFonts w:cs="Arial"/>
                            </w:rPr>
                            <w:t>17</w:t>
                          </w:r>
                        </w:p>
                        <w:p w14:paraId="377AA8A9" w14:textId="77777777" w:rsidR="00A611F3" w:rsidRPr="00A611F3" w:rsidRDefault="00A611F3" w:rsidP="00A611F3">
                          <w:pPr>
                            <w:jc w:val="right"/>
                            <w:rPr>
                              <w:rFonts w:cs="Arial"/>
                            </w:rPr>
                          </w:pPr>
                          <w:r w:rsidRPr="00A611F3">
                            <w:rPr>
                              <w:rFonts w:cs="Arial"/>
                            </w:rPr>
                            <w:t>18</w:t>
                          </w:r>
                        </w:p>
                        <w:p w14:paraId="77A53E99" w14:textId="77777777" w:rsidR="00A611F3" w:rsidRPr="00A611F3" w:rsidRDefault="00A611F3" w:rsidP="00A611F3">
                          <w:pPr>
                            <w:jc w:val="right"/>
                            <w:rPr>
                              <w:rFonts w:cs="Arial"/>
                            </w:rPr>
                          </w:pPr>
                          <w:r w:rsidRPr="00A611F3">
                            <w:rPr>
                              <w:rFonts w:cs="Arial"/>
                            </w:rPr>
                            <w:t>19</w:t>
                          </w:r>
                        </w:p>
                        <w:p w14:paraId="195F6BC5" w14:textId="77777777" w:rsidR="00A611F3" w:rsidRPr="00A611F3" w:rsidRDefault="00A611F3" w:rsidP="00A611F3">
                          <w:pPr>
                            <w:jc w:val="right"/>
                            <w:rPr>
                              <w:rFonts w:cs="Arial"/>
                            </w:rPr>
                          </w:pPr>
                          <w:r w:rsidRPr="00A611F3">
                            <w:rPr>
                              <w:rFonts w:cs="Arial"/>
                            </w:rPr>
                            <w:t>20</w:t>
                          </w:r>
                        </w:p>
                        <w:p w14:paraId="7CB62587" w14:textId="77777777" w:rsidR="00A611F3" w:rsidRPr="00A611F3" w:rsidRDefault="00A611F3" w:rsidP="00A611F3">
                          <w:pPr>
                            <w:jc w:val="right"/>
                            <w:rPr>
                              <w:rFonts w:cs="Arial"/>
                            </w:rPr>
                          </w:pPr>
                          <w:r w:rsidRPr="00A611F3">
                            <w:rPr>
                              <w:rFonts w:cs="Arial"/>
                            </w:rPr>
                            <w:t>21</w:t>
                          </w:r>
                        </w:p>
                        <w:p w14:paraId="72CA9863" w14:textId="77777777" w:rsidR="00A611F3" w:rsidRPr="00A611F3" w:rsidRDefault="00A611F3" w:rsidP="00A611F3">
                          <w:pPr>
                            <w:jc w:val="right"/>
                            <w:rPr>
                              <w:rFonts w:cs="Arial"/>
                            </w:rPr>
                          </w:pPr>
                          <w:r w:rsidRPr="00A611F3">
                            <w:rPr>
                              <w:rFonts w:cs="Arial"/>
                            </w:rPr>
                            <w:t>22</w:t>
                          </w:r>
                        </w:p>
                        <w:p w14:paraId="614500FA" w14:textId="77777777" w:rsidR="00A611F3" w:rsidRPr="00A611F3" w:rsidRDefault="00A611F3" w:rsidP="00A611F3">
                          <w:pPr>
                            <w:jc w:val="right"/>
                            <w:rPr>
                              <w:rFonts w:cs="Arial"/>
                            </w:rPr>
                          </w:pPr>
                          <w:r w:rsidRPr="00A611F3">
                            <w:rPr>
                              <w:rFonts w:cs="Arial"/>
                            </w:rPr>
                            <w:t>23</w:t>
                          </w:r>
                        </w:p>
                        <w:p w14:paraId="2F437021" w14:textId="77777777" w:rsidR="00A611F3" w:rsidRPr="00A611F3" w:rsidRDefault="00A611F3" w:rsidP="00A611F3">
                          <w:pPr>
                            <w:jc w:val="right"/>
                            <w:rPr>
                              <w:rFonts w:cs="Arial"/>
                            </w:rPr>
                          </w:pPr>
                          <w:r w:rsidRPr="00A611F3">
                            <w:rPr>
                              <w:rFonts w:cs="Arial"/>
                            </w:rPr>
                            <w:t>24</w:t>
                          </w:r>
                        </w:p>
                        <w:p w14:paraId="49317EC0" w14:textId="77777777" w:rsidR="00A611F3" w:rsidRPr="00A611F3" w:rsidRDefault="00A611F3" w:rsidP="00A611F3">
                          <w:pPr>
                            <w:jc w:val="right"/>
                            <w:rPr>
                              <w:rFonts w:cs="Arial"/>
                            </w:rPr>
                          </w:pPr>
                          <w:r w:rsidRPr="00A611F3">
                            <w:rPr>
                              <w:rFonts w:cs="Arial"/>
                            </w:rPr>
                            <w:t>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700EA7" id="_x0000_t202" coordsize="21600,21600" o:spt="202" path="m,l,21600r21600,l21600,xe">
              <v:stroke joinstyle="miter"/>
              <v:path gradientshapeok="t" o:connecttype="rect"/>
            </v:shapetype>
            <v:shape id="Text Box 1" o:spid="_x0000_s1026" type="#_x0000_t202" style="position:absolute;margin-left:-50pt;margin-top:42.95pt;width:31.05pt;height:6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" stroked="f">
              <v:textbox>
                <w:txbxContent>
                  <w:p w14:paraId="45F0D885" w14:textId="77777777" w:rsidR="00A611F3" w:rsidRPr="00A611F3" w:rsidRDefault="00A611F3" w:rsidP="00DB0688">
                    <w:pPr>
                      <w:jc w:val="right"/>
                      <w:rPr>
                        <w:rFonts w:cs="Arial"/>
                      </w:rPr>
                    </w:pPr>
                    <w:r w:rsidRPr="00A611F3">
                      <w:rPr>
                        <w:rFonts w:cs="Arial"/>
                      </w:rPr>
                      <w:t>1</w:t>
                    </w:r>
                  </w:p>
                  <w:p w14:paraId="43AF5117" w14:textId="77777777" w:rsidR="00A611F3" w:rsidRPr="00A611F3" w:rsidRDefault="00A611F3" w:rsidP="00DB0688">
                    <w:pPr>
                      <w:jc w:val="right"/>
                      <w:rPr>
                        <w:rFonts w:cs="Arial"/>
                      </w:rPr>
                    </w:pPr>
                    <w:r w:rsidRPr="00A611F3">
                      <w:rPr>
                        <w:rFonts w:cs="Arial"/>
                      </w:rPr>
                      <w:t>2</w:t>
                    </w:r>
                  </w:p>
                  <w:p w14:paraId="37C6B2FA" w14:textId="77777777" w:rsidR="00A611F3" w:rsidRPr="00A611F3" w:rsidRDefault="00A611F3" w:rsidP="00A611F3">
                    <w:pPr>
                      <w:jc w:val="right"/>
                      <w:rPr>
                        <w:rFonts w:cs="Arial"/>
                      </w:rPr>
                    </w:pPr>
                    <w:r w:rsidRPr="00A611F3">
                      <w:rPr>
                        <w:rFonts w:cs="Arial"/>
                      </w:rPr>
                      <w:t>3</w:t>
                    </w:r>
                  </w:p>
                  <w:p w14:paraId="5CCCEF92" w14:textId="77777777" w:rsidR="00A611F3" w:rsidRPr="00A611F3" w:rsidRDefault="00A611F3" w:rsidP="00A611F3">
                    <w:pPr>
                      <w:jc w:val="right"/>
                      <w:rPr>
                        <w:rFonts w:cs="Arial"/>
                      </w:rPr>
                    </w:pPr>
                    <w:r w:rsidRPr="00A611F3">
                      <w:rPr>
                        <w:rFonts w:cs="Arial"/>
                      </w:rPr>
                      <w:t>4</w:t>
                    </w:r>
                  </w:p>
                  <w:p w14:paraId="3D0F8A35" w14:textId="77777777" w:rsidR="00A611F3" w:rsidRPr="00A611F3" w:rsidRDefault="00A611F3" w:rsidP="00A611F3">
                    <w:pPr>
                      <w:jc w:val="right"/>
                      <w:rPr>
                        <w:rFonts w:cs="Arial"/>
                      </w:rPr>
                    </w:pPr>
                    <w:r w:rsidRPr="00A611F3">
                      <w:rPr>
                        <w:rFonts w:cs="Arial"/>
                      </w:rPr>
                      <w:t>5</w:t>
                    </w:r>
                  </w:p>
                  <w:p w14:paraId="1835E8C0" w14:textId="77777777" w:rsidR="00A611F3" w:rsidRPr="00A611F3" w:rsidRDefault="00A611F3" w:rsidP="00A611F3">
                    <w:pPr>
                      <w:jc w:val="right"/>
                      <w:rPr>
                        <w:rFonts w:cs="Arial"/>
                      </w:rPr>
                    </w:pPr>
                    <w:r w:rsidRPr="00A611F3">
                      <w:rPr>
                        <w:rFonts w:cs="Arial"/>
                      </w:rPr>
                      <w:t>6</w:t>
                    </w:r>
                  </w:p>
                  <w:p w14:paraId="672ECAE4" w14:textId="77777777" w:rsidR="00A611F3" w:rsidRPr="00A611F3" w:rsidRDefault="00A611F3" w:rsidP="00A611F3">
                    <w:pPr>
                      <w:jc w:val="right"/>
                      <w:rPr>
                        <w:rFonts w:cs="Arial"/>
                      </w:rPr>
                    </w:pPr>
                    <w:r w:rsidRPr="00A611F3">
                      <w:rPr>
                        <w:rFonts w:cs="Arial"/>
                      </w:rPr>
                      <w:t>7</w:t>
                    </w:r>
                  </w:p>
                  <w:p w14:paraId="092A6F10" w14:textId="77777777" w:rsidR="00A611F3" w:rsidRPr="00A611F3" w:rsidRDefault="00A611F3" w:rsidP="00A611F3">
                    <w:pPr>
                      <w:jc w:val="right"/>
                      <w:rPr>
                        <w:rFonts w:cs="Arial"/>
                      </w:rPr>
                    </w:pPr>
                    <w:r w:rsidRPr="00A611F3">
                      <w:rPr>
                        <w:rFonts w:cs="Arial"/>
                      </w:rPr>
                      <w:t>8</w:t>
                    </w:r>
                  </w:p>
                  <w:p w14:paraId="3BF3714F" w14:textId="77777777" w:rsidR="00A611F3" w:rsidRPr="00A611F3" w:rsidRDefault="00A611F3" w:rsidP="00A611F3">
                    <w:pPr>
                      <w:jc w:val="right"/>
                      <w:rPr>
                        <w:rFonts w:cs="Arial"/>
                      </w:rPr>
                    </w:pPr>
                    <w:r w:rsidRPr="00A611F3">
                      <w:rPr>
                        <w:rFonts w:cs="Arial"/>
                      </w:rPr>
                      <w:t>9</w:t>
                    </w:r>
                  </w:p>
                  <w:p w14:paraId="054EBBE5" w14:textId="77777777" w:rsidR="00A611F3" w:rsidRPr="00A611F3" w:rsidRDefault="00A611F3" w:rsidP="00A611F3">
                    <w:pPr>
                      <w:jc w:val="right"/>
                      <w:rPr>
                        <w:rFonts w:cs="Arial"/>
                      </w:rPr>
                    </w:pPr>
                    <w:r w:rsidRPr="00A611F3">
                      <w:rPr>
                        <w:rFonts w:cs="Arial"/>
                      </w:rPr>
                      <w:t>10</w:t>
                    </w:r>
                  </w:p>
                  <w:p w14:paraId="388AEBA7" w14:textId="77777777" w:rsidR="00A611F3" w:rsidRPr="00A611F3" w:rsidRDefault="00A611F3" w:rsidP="00A611F3">
                    <w:pPr>
                      <w:jc w:val="right"/>
                      <w:rPr>
                        <w:rFonts w:cs="Arial"/>
                      </w:rPr>
                    </w:pPr>
                    <w:r w:rsidRPr="00A611F3">
                      <w:rPr>
                        <w:rFonts w:cs="Arial"/>
                      </w:rPr>
                      <w:t>11</w:t>
                    </w:r>
                  </w:p>
                  <w:p w14:paraId="447F26A1" w14:textId="77777777" w:rsidR="00A611F3" w:rsidRPr="00A611F3" w:rsidRDefault="00A611F3" w:rsidP="00A611F3">
                    <w:pPr>
                      <w:jc w:val="right"/>
                      <w:rPr>
                        <w:rFonts w:cs="Arial"/>
                      </w:rPr>
                    </w:pPr>
                    <w:r w:rsidRPr="00A611F3">
                      <w:rPr>
                        <w:rFonts w:cs="Arial"/>
                      </w:rPr>
                      <w:t>12</w:t>
                    </w:r>
                  </w:p>
                  <w:p w14:paraId="5CF9DAD5" w14:textId="77777777" w:rsidR="00A611F3" w:rsidRPr="00A611F3" w:rsidRDefault="00A611F3" w:rsidP="00A611F3">
                    <w:pPr>
                      <w:jc w:val="right"/>
                      <w:rPr>
                        <w:rFonts w:cs="Arial"/>
                      </w:rPr>
                    </w:pPr>
                    <w:r w:rsidRPr="00A611F3">
                      <w:rPr>
                        <w:rFonts w:cs="Arial"/>
                      </w:rPr>
                      <w:t>13</w:t>
                    </w:r>
                  </w:p>
                  <w:p w14:paraId="784D103E" w14:textId="77777777" w:rsidR="00A611F3" w:rsidRPr="00A611F3" w:rsidRDefault="00A611F3" w:rsidP="00A611F3">
                    <w:pPr>
                      <w:jc w:val="right"/>
                      <w:rPr>
                        <w:rFonts w:cs="Arial"/>
                      </w:rPr>
                    </w:pPr>
                    <w:r w:rsidRPr="00A611F3">
                      <w:rPr>
                        <w:rFonts w:cs="Arial"/>
                      </w:rPr>
                      <w:t>14</w:t>
                    </w:r>
                  </w:p>
                  <w:p w14:paraId="3F7505D2" w14:textId="77777777" w:rsidR="00A611F3" w:rsidRPr="00A611F3" w:rsidRDefault="00A611F3" w:rsidP="00A611F3">
                    <w:pPr>
                      <w:jc w:val="right"/>
                      <w:rPr>
                        <w:rFonts w:cs="Arial"/>
                      </w:rPr>
                    </w:pPr>
                    <w:r w:rsidRPr="00A611F3">
                      <w:rPr>
                        <w:rFonts w:cs="Arial"/>
                      </w:rPr>
                      <w:t>15</w:t>
                    </w:r>
                  </w:p>
                  <w:p w14:paraId="076D2754" w14:textId="77777777" w:rsidR="00A611F3" w:rsidRPr="00A611F3" w:rsidRDefault="00A611F3" w:rsidP="00A611F3">
                    <w:pPr>
                      <w:jc w:val="right"/>
                      <w:rPr>
                        <w:rFonts w:cs="Arial"/>
                      </w:rPr>
                    </w:pPr>
                    <w:r w:rsidRPr="00A611F3">
                      <w:rPr>
                        <w:rFonts w:cs="Arial"/>
                      </w:rPr>
                      <w:t>16</w:t>
                    </w:r>
                  </w:p>
                  <w:p w14:paraId="018A736C" w14:textId="77777777" w:rsidR="00A611F3" w:rsidRPr="00A611F3" w:rsidRDefault="00A611F3" w:rsidP="00A611F3">
                    <w:pPr>
                      <w:jc w:val="right"/>
                      <w:rPr>
                        <w:rFonts w:cs="Arial"/>
                      </w:rPr>
                    </w:pPr>
                    <w:r w:rsidRPr="00A611F3">
                      <w:rPr>
                        <w:rFonts w:cs="Arial"/>
                      </w:rPr>
                      <w:t>17</w:t>
                    </w:r>
                  </w:p>
                  <w:p w14:paraId="377AA8A9" w14:textId="77777777" w:rsidR="00A611F3" w:rsidRPr="00A611F3" w:rsidRDefault="00A611F3" w:rsidP="00A611F3">
                    <w:pPr>
                      <w:jc w:val="right"/>
                      <w:rPr>
                        <w:rFonts w:cs="Arial"/>
                      </w:rPr>
                    </w:pPr>
                    <w:r w:rsidRPr="00A611F3">
                      <w:rPr>
                        <w:rFonts w:cs="Arial"/>
                      </w:rPr>
                      <w:t>18</w:t>
                    </w:r>
                  </w:p>
                  <w:p w14:paraId="77A53E99" w14:textId="77777777" w:rsidR="00A611F3" w:rsidRPr="00A611F3" w:rsidRDefault="00A611F3" w:rsidP="00A611F3">
                    <w:pPr>
                      <w:jc w:val="right"/>
                      <w:rPr>
                        <w:rFonts w:cs="Arial"/>
                      </w:rPr>
                    </w:pPr>
                    <w:r w:rsidRPr="00A611F3">
                      <w:rPr>
                        <w:rFonts w:cs="Arial"/>
                      </w:rPr>
                      <w:t>19</w:t>
                    </w:r>
                  </w:p>
                  <w:p w14:paraId="195F6BC5" w14:textId="77777777" w:rsidR="00A611F3" w:rsidRPr="00A611F3" w:rsidRDefault="00A611F3" w:rsidP="00A611F3">
                    <w:pPr>
                      <w:jc w:val="right"/>
                      <w:rPr>
                        <w:rFonts w:cs="Arial"/>
                      </w:rPr>
                    </w:pPr>
                    <w:r w:rsidRPr="00A611F3">
                      <w:rPr>
                        <w:rFonts w:cs="Arial"/>
                      </w:rPr>
                      <w:t>20</w:t>
                    </w:r>
                  </w:p>
                  <w:p w14:paraId="7CB62587" w14:textId="77777777" w:rsidR="00A611F3" w:rsidRPr="00A611F3" w:rsidRDefault="00A611F3" w:rsidP="00A611F3">
                    <w:pPr>
                      <w:jc w:val="right"/>
                      <w:rPr>
                        <w:rFonts w:cs="Arial"/>
                      </w:rPr>
                    </w:pPr>
                    <w:r w:rsidRPr="00A611F3">
                      <w:rPr>
                        <w:rFonts w:cs="Arial"/>
                      </w:rPr>
                      <w:t>21</w:t>
                    </w:r>
                  </w:p>
                  <w:p w14:paraId="72CA9863" w14:textId="77777777" w:rsidR="00A611F3" w:rsidRPr="00A611F3" w:rsidRDefault="00A611F3" w:rsidP="00A611F3">
                    <w:pPr>
                      <w:jc w:val="right"/>
                      <w:rPr>
                        <w:rFonts w:cs="Arial"/>
                      </w:rPr>
                    </w:pPr>
                    <w:r w:rsidRPr="00A611F3">
                      <w:rPr>
                        <w:rFonts w:cs="Arial"/>
                      </w:rPr>
                      <w:t>22</w:t>
                    </w:r>
                  </w:p>
                  <w:p w14:paraId="614500FA" w14:textId="77777777" w:rsidR="00A611F3" w:rsidRPr="00A611F3" w:rsidRDefault="00A611F3" w:rsidP="00A611F3">
                    <w:pPr>
                      <w:jc w:val="right"/>
                      <w:rPr>
                        <w:rFonts w:cs="Arial"/>
                      </w:rPr>
                    </w:pPr>
                    <w:r w:rsidRPr="00A611F3">
                      <w:rPr>
                        <w:rFonts w:cs="Arial"/>
                      </w:rPr>
                      <w:t>23</w:t>
                    </w:r>
                  </w:p>
                  <w:p w14:paraId="2F437021" w14:textId="77777777" w:rsidR="00A611F3" w:rsidRPr="00A611F3" w:rsidRDefault="00A611F3" w:rsidP="00A611F3">
                    <w:pPr>
                      <w:jc w:val="right"/>
                      <w:rPr>
                        <w:rFonts w:cs="Arial"/>
                      </w:rPr>
                    </w:pPr>
                    <w:r w:rsidRPr="00A611F3">
                      <w:rPr>
                        <w:rFonts w:cs="Arial"/>
                      </w:rPr>
                      <w:t>24</w:t>
                    </w:r>
                  </w:p>
                  <w:p w14:paraId="49317EC0" w14:textId="77777777" w:rsidR="00A611F3" w:rsidRPr="00A611F3" w:rsidRDefault="00A611F3" w:rsidP="00A611F3">
                    <w:pPr>
                      <w:jc w:val="right"/>
                      <w:rPr>
                        <w:rFonts w:cs="Arial"/>
                      </w:rPr>
                    </w:pPr>
                    <w:r w:rsidRPr="00A611F3">
                      <w:rPr>
                        <w:rFonts w:cs="Arial"/>
                      </w:rPr>
                      <w:t>25</w:t>
                    </w:r>
                  </w:p>
                </w:txbxContent>
              </v:textbox>
            </v:shape>
          </w:pict>
        </mc:Fallback>
      </mc:AlternateContent>
    </w:r>
    <w:r w:rsidR="00306DA8" w:rsidRPr="00E7140B">
      <w:rPr>
        <w:b/>
        <w:vanish/>
        <w:highlight w:val="yellow"/>
      </w:rPr>
      <w:t xml:space="preserve">[[NOTE:  </w:t>
    </w:r>
    <w:r w:rsidR="005E4249" w:rsidRPr="005E4249">
      <w:rPr>
        <w:b/>
        <w:vanish/>
        <w:highlight w:val="yellow"/>
      </w:rPr>
      <w:t xml:space="preserve">Any highlighting is hidden and will not print.  </w:t>
    </w:r>
    <w:r w:rsidR="00306DA8" w:rsidRPr="00E7140B">
      <w:rPr>
        <w:b/>
        <w:vanish/>
        <w:highlight w:val="yellow"/>
      </w:rPr>
      <w:t>DO NOT DELETE the "Section Break (Continuous) at line 3 or you will lose</w:t>
    </w:r>
    <w:r w:rsidR="00E7140B">
      <w:rPr>
        <w:b/>
        <w:vanish/>
        <w:highlight w:val="yellow"/>
      </w:rPr>
      <w:t xml:space="preserve"> </w:t>
    </w:r>
    <w:r w:rsidR="00306DA8" w:rsidRPr="00E7140B">
      <w:rPr>
        <w:b/>
        <w:vanish/>
        <w:highlight w:val="yellow"/>
      </w:rPr>
      <w:t>header/footer/side numbers!!</w:t>
    </w:r>
    <w:r w:rsidR="005755EB">
      <w:rPr>
        <w:b/>
        <w:vanish/>
        <w:highlight w:val="yellow"/>
      </w:rPr>
      <w:t xml:space="preserve"> </w:t>
    </w:r>
    <w:r w:rsidR="00306DA8" w:rsidRPr="00E7140B">
      <w:rPr>
        <w:b/>
        <w:vanish/>
        <w:highlight w:val="yellow"/>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7FCDE" w14:textId="77777777" w:rsidR="00F7547B" w:rsidRDefault="00F7547B" w:rsidP="00EB1156">
    <w:pPr>
      <w:pStyle w:val="BdSupsNrml12pt"/>
    </w:pPr>
  </w:p>
  <w:p w14:paraId="368CC251" w14:textId="77777777" w:rsidR="00E7140B" w:rsidRPr="00E7140B" w:rsidRDefault="00475439" w:rsidP="00EB1156">
    <w:pPr>
      <w:pStyle w:val="BdSupsNrml12pt"/>
      <w:rPr>
        <w:highlight w:val="white"/>
      </w:rPr>
    </w:pPr>
    <w:r>
      <w:rPr>
        <w:noProof/>
        <w:highlight w:val="white"/>
      </w:rPr>
      <mc:AlternateContent>
        <mc:Choice Requires="wps">
          <w:drawing>
            <wp:anchor distT="0" distB="0" distL="114300" distR="114300" simplePos="0" relativeHeight="251658240" behindDoc="0" locked="0" layoutInCell="1" allowOverlap="1" wp14:anchorId="149A0E48" wp14:editId="752291FB">
              <wp:simplePos x="0" y="0"/>
              <wp:positionH relativeFrom="column">
                <wp:posOffset>-635000</wp:posOffset>
              </wp:positionH>
              <wp:positionV relativeFrom="paragraph">
                <wp:posOffset>661035</wp:posOffset>
              </wp:positionV>
              <wp:extent cx="394335" cy="7772400"/>
              <wp:effectExtent l="0" t="0" r="0" b="0"/>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 cy="777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006C11" w14:textId="77777777" w:rsidR="00E7140B" w:rsidRPr="00A611F3" w:rsidRDefault="00E7140B" w:rsidP="00DB0688">
                          <w:pPr>
                            <w:jc w:val="right"/>
                            <w:rPr>
                              <w:rFonts w:cs="Arial"/>
                            </w:rPr>
                          </w:pPr>
                          <w:r w:rsidRPr="00A611F3">
                            <w:rPr>
                              <w:rFonts w:cs="Arial"/>
                            </w:rPr>
                            <w:t>1</w:t>
                          </w:r>
                        </w:p>
                        <w:p w14:paraId="6D3E7EA5" w14:textId="77777777" w:rsidR="00E7140B" w:rsidRPr="00A611F3" w:rsidRDefault="00E7140B" w:rsidP="00DB0688">
                          <w:pPr>
                            <w:jc w:val="right"/>
                            <w:rPr>
                              <w:rFonts w:cs="Arial"/>
                            </w:rPr>
                          </w:pPr>
                          <w:r w:rsidRPr="00A611F3">
                            <w:rPr>
                              <w:rFonts w:cs="Arial"/>
                            </w:rPr>
                            <w:t>2</w:t>
                          </w:r>
                        </w:p>
                        <w:p w14:paraId="118D822C" w14:textId="77777777" w:rsidR="00E7140B" w:rsidRPr="00A611F3" w:rsidRDefault="00E7140B" w:rsidP="00A611F3">
                          <w:pPr>
                            <w:jc w:val="right"/>
                            <w:rPr>
                              <w:rFonts w:cs="Arial"/>
                            </w:rPr>
                          </w:pPr>
                          <w:r w:rsidRPr="00A611F3">
                            <w:rPr>
                              <w:rFonts w:cs="Arial"/>
                            </w:rPr>
                            <w:t>3</w:t>
                          </w:r>
                        </w:p>
                        <w:p w14:paraId="7CC779C5" w14:textId="77777777" w:rsidR="00E7140B" w:rsidRPr="00A611F3" w:rsidRDefault="00E7140B" w:rsidP="00A611F3">
                          <w:pPr>
                            <w:jc w:val="right"/>
                            <w:rPr>
                              <w:rFonts w:cs="Arial"/>
                            </w:rPr>
                          </w:pPr>
                          <w:r w:rsidRPr="00A611F3">
                            <w:rPr>
                              <w:rFonts w:cs="Arial"/>
                            </w:rPr>
                            <w:t>4</w:t>
                          </w:r>
                        </w:p>
                        <w:p w14:paraId="0B9765B8" w14:textId="77777777" w:rsidR="00E7140B" w:rsidRPr="00A611F3" w:rsidRDefault="00E7140B" w:rsidP="00A611F3">
                          <w:pPr>
                            <w:jc w:val="right"/>
                            <w:rPr>
                              <w:rFonts w:cs="Arial"/>
                            </w:rPr>
                          </w:pPr>
                          <w:r w:rsidRPr="00A611F3">
                            <w:rPr>
                              <w:rFonts w:cs="Arial"/>
                            </w:rPr>
                            <w:t>5</w:t>
                          </w:r>
                        </w:p>
                        <w:p w14:paraId="4A25EDBA" w14:textId="77777777" w:rsidR="00E7140B" w:rsidRPr="00A611F3" w:rsidRDefault="00E7140B" w:rsidP="00A611F3">
                          <w:pPr>
                            <w:jc w:val="right"/>
                            <w:rPr>
                              <w:rFonts w:cs="Arial"/>
                            </w:rPr>
                          </w:pPr>
                          <w:r w:rsidRPr="00A611F3">
                            <w:rPr>
                              <w:rFonts w:cs="Arial"/>
                            </w:rPr>
                            <w:t>6</w:t>
                          </w:r>
                        </w:p>
                        <w:p w14:paraId="2C1DE704" w14:textId="77777777" w:rsidR="00E7140B" w:rsidRPr="00A611F3" w:rsidRDefault="00E7140B" w:rsidP="00A611F3">
                          <w:pPr>
                            <w:jc w:val="right"/>
                            <w:rPr>
                              <w:rFonts w:cs="Arial"/>
                            </w:rPr>
                          </w:pPr>
                          <w:r w:rsidRPr="00A611F3">
                            <w:rPr>
                              <w:rFonts w:cs="Arial"/>
                            </w:rPr>
                            <w:t>7</w:t>
                          </w:r>
                        </w:p>
                        <w:p w14:paraId="12345441" w14:textId="77777777" w:rsidR="00E7140B" w:rsidRPr="00A611F3" w:rsidRDefault="00E7140B" w:rsidP="00A611F3">
                          <w:pPr>
                            <w:jc w:val="right"/>
                            <w:rPr>
                              <w:rFonts w:cs="Arial"/>
                            </w:rPr>
                          </w:pPr>
                          <w:r w:rsidRPr="00A611F3">
                            <w:rPr>
                              <w:rFonts w:cs="Arial"/>
                            </w:rPr>
                            <w:t>8</w:t>
                          </w:r>
                        </w:p>
                        <w:p w14:paraId="7C91063F" w14:textId="77777777" w:rsidR="00E7140B" w:rsidRPr="00A611F3" w:rsidRDefault="00E7140B" w:rsidP="00A611F3">
                          <w:pPr>
                            <w:jc w:val="right"/>
                            <w:rPr>
                              <w:rFonts w:cs="Arial"/>
                            </w:rPr>
                          </w:pPr>
                          <w:r w:rsidRPr="00A611F3">
                            <w:rPr>
                              <w:rFonts w:cs="Arial"/>
                            </w:rPr>
                            <w:t>9</w:t>
                          </w:r>
                        </w:p>
                        <w:p w14:paraId="62A98769" w14:textId="77777777" w:rsidR="00E7140B" w:rsidRPr="00A611F3" w:rsidRDefault="00E7140B" w:rsidP="00A611F3">
                          <w:pPr>
                            <w:jc w:val="right"/>
                            <w:rPr>
                              <w:rFonts w:cs="Arial"/>
                            </w:rPr>
                          </w:pPr>
                          <w:r w:rsidRPr="00A611F3">
                            <w:rPr>
                              <w:rFonts w:cs="Arial"/>
                            </w:rPr>
                            <w:t>10</w:t>
                          </w:r>
                        </w:p>
                        <w:p w14:paraId="1CBCAFF9" w14:textId="77777777" w:rsidR="00E7140B" w:rsidRPr="00A611F3" w:rsidRDefault="00E7140B" w:rsidP="00A611F3">
                          <w:pPr>
                            <w:jc w:val="right"/>
                            <w:rPr>
                              <w:rFonts w:cs="Arial"/>
                            </w:rPr>
                          </w:pPr>
                          <w:r w:rsidRPr="00A611F3">
                            <w:rPr>
                              <w:rFonts w:cs="Arial"/>
                            </w:rPr>
                            <w:t>11</w:t>
                          </w:r>
                        </w:p>
                        <w:p w14:paraId="0DB79B5B" w14:textId="77777777" w:rsidR="00E7140B" w:rsidRPr="00A611F3" w:rsidRDefault="00E7140B" w:rsidP="00A611F3">
                          <w:pPr>
                            <w:jc w:val="right"/>
                            <w:rPr>
                              <w:rFonts w:cs="Arial"/>
                            </w:rPr>
                          </w:pPr>
                          <w:r w:rsidRPr="00A611F3">
                            <w:rPr>
                              <w:rFonts w:cs="Arial"/>
                            </w:rPr>
                            <w:t>12</w:t>
                          </w:r>
                        </w:p>
                        <w:p w14:paraId="57CFB8DD" w14:textId="77777777" w:rsidR="00E7140B" w:rsidRPr="00A611F3" w:rsidRDefault="00E7140B" w:rsidP="00A611F3">
                          <w:pPr>
                            <w:jc w:val="right"/>
                            <w:rPr>
                              <w:rFonts w:cs="Arial"/>
                            </w:rPr>
                          </w:pPr>
                          <w:r w:rsidRPr="00A611F3">
                            <w:rPr>
                              <w:rFonts w:cs="Arial"/>
                            </w:rPr>
                            <w:t>13</w:t>
                          </w:r>
                        </w:p>
                        <w:p w14:paraId="56F3E913" w14:textId="77777777" w:rsidR="00E7140B" w:rsidRPr="00A611F3" w:rsidRDefault="00E7140B" w:rsidP="00A611F3">
                          <w:pPr>
                            <w:jc w:val="right"/>
                            <w:rPr>
                              <w:rFonts w:cs="Arial"/>
                            </w:rPr>
                          </w:pPr>
                          <w:r w:rsidRPr="00A611F3">
                            <w:rPr>
                              <w:rFonts w:cs="Arial"/>
                            </w:rPr>
                            <w:t>14</w:t>
                          </w:r>
                        </w:p>
                        <w:p w14:paraId="6641623B" w14:textId="77777777" w:rsidR="00E7140B" w:rsidRPr="00A611F3" w:rsidRDefault="00E7140B" w:rsidP="00A611F3">
                          <w:pPr>
                            <w:jc w:val="right"/>
                            <w:rPr>
                              <w:rFonts w:cs="Arial"/>
                            </w:rPr>
                          </w:pPr>
                          <w:r w:rsidRPr="00A611F3">
                            <w:rPr>
                              <w:rFonts w:cs="Arial"/>
                            </w:rPr>
                            <w:t>15</w:t>
                          </w:r>
                        </w:p>
                        <w:p w14:paraId="75625396" w14:textId="77777777" w:rsidR="00E7140B" w:rsidRPr="00A611F3" w:rsidRDefault="00E7140B" w:rsidP="00A611F3">
                          <w:pPr>
                            <w:jc w:val="right"/>
                            <w:rPr>
                              <w:rFonts w:cs="Arial"/>
                            </w:rPr>
                          </w:pPr>
                          <w:r w:rsidRPr="00A611F3">
                            <w:rPr>
                              <w:rFonts w:cs="Arial"/>
                            </w:rPr>
                            <w:t>16</w:t>
                          </w:r>
                        </w:p>
                        <w:p w14:paraId="582D9FBF" w14:textId="77777777" w:rsidR="00E7140B" w:rsidRPr="00A611F3" w:rsidRDefault="00E7140B" w:rsidP="00A611F3">
                          <w:pPr>
                            <w:jc w:val="right"/>
                            <w:rPr>
                              <w:rFonts w:cs="Arial"/>
                            </w:rPr>
                          </w:pPr>
                          <w:r w:rsidRPr="00A611F3">
                            <w:rPr>
                              <w:rFonts w:cs="Arial"/>
                            </w:rPr>
                            <w:t>17</w:t>
                          </w:r>
                        </w:p>
                        <w:p w14:paraId="69563EC5" w14:textId="77777777" w:rsidR="00E7140B" w:rsidRPr="00A611F3" w:rsidRDefault="00E7140B" w:rsidP="00A611F3">
                          <w:pPr>
                            <w:jc w:val="right"/>
                            <w:rPr>
                              <w:rFonts w:cs="Arial"/>
                            </w:rPr>
                          </w:pPr>
                          <w:r w:rsidRPr="00A611F3">
                            <w:rPr>
                              <w:rFonts w:cs="Arial"/>
                            </w:rPr>
                            <w:t>18</w:t>
                          </w:r>
                        </w:p>
                        <w:p w14:paraId="2CB30A59" w14:textId="77777777" w:rsidR="00E7140B" w:rsidRPr="00A611F3" w:rsidRDefault="00E7140B" w:rsidP="00A611F3">
                          <w:pPr>
                            <w:jc w:val="right"/>
                            <w:rPr>
                              <w:rFonts w:cs="Arial"/>
                            </w:rPr>
                          </w:pPr>
                          <w:r w:rsidRPr="00A611F3">
                            <w:rPr>
                              <w:rFonts w:cs="Arial"/>
                            </w:rPr>
                            <w:t>19</w:t>
                          </w:r>
                        </w:p>
                        <w:p w14:paraId="6BA0B8B1" w14:textId="77777777" w:rsidR="00E7140B" w:rsidRPr="00A611F3" w:rsidRDefault="00E7140B" w:rsidP="00A611F3">
                          <w:pPr>
                            <w:jc w:val="right"/>
                            <w:rPr>
                              <w:rFonts w:cs="Arial"/>
                            </w:rPr>
                          </w:pPr>
                          <w:r w:rsidRPr="00A611F3">
                            <w:rPr>
                              <w:rFonts w:cs="Arial"/>
                            </w:rPr>
                            <w:t>20</w:t>
                          </w:r>
                        </w:p>
                        <w:p w14:paraId="0FDA5FA1" w14:textId="77777777" w:rsidR="00E7140B" w:rsidRPr="00A611F3" w:rsidRDefault="00E7140B" w:rsidP="00A611F3">
                          <w:pPr>
                            <w:jc w:val="right"/>
                            <w:rPr>
                              <w:rFonts w:cs="Arial"/>
                            </w:rPr>
                          </w:pPr>
                          <w:r w:rsidRPr="00A611F3">
                            <w:rPr>
                              <w:rFonts w:cs="Arial"/>
                            </w:rPr>
                            <w:t>21</w:t>
                          </w:r>
                        </w:p>
                        <w:p w14:paraId="47936ABF" w14:textId="77777777" w:rsidR="00E7140B" w:rsidRPr="00A611F3" w:rsidRDefault="00E7140B" w:rsidP="00A611F3">
                          <w:pPr>
                            <w:jc w:val="right"/>
                            <w:rPr>
                              <w:rFonts w:cs="Arial"/>
                            </w:rPr>
                          </w:pPr>
                          <w:r w:rsidRPr="00A611F3">
                            <w:rPr>
                              <w:rFonts w:cs="Arial"/>
                            </w:rPr>
                            <w:t>22</w:t>
                          </w:r>
                        </w:p>
                        <w:p w14:paraId="7D72F142" w14:textId="77777777" w:rsidR="00E7140B" w:rsidRPr="00A611F3" w:rsidRDefault="00E7140B" w:rsidP="00A611F3">
                          <w:pPr>
                            <w:jc w:val="right"/>
                            <w:rPr>
                              <w:rFonts w:cs="Arial"/>
                            </w:rPr>
                          </w:pPr>
                          <w:r w:rsidRPr="00A611F3">
                            <w:rPr>
                              <w:rFonts w:cs="Arial"/>
                            </w:rPr>
                            <w:t>23</w:t>
                          </w:r>
                        </w:p>
                        <w:p w14:paraId="3D9E62F1" w14:textId="77777777" w:rsidR="00E7140B" w:rsidRPr="00A611F3" w:rsidRDefault="00E7140B" w:rsidP="00A611F3">
                          <w:pPr>
                            <w:jc w:val="right"/>
                            <w:rPr>
                              <w:rFonts w:cs="Arial"/>
                            </w:rPr>
                          </w:pPr>
                          <w:r w:rsidRPr="00A611F3">
                            <w:rPr>
                              <w:rFonts w:cs="Arial"/>
                            </w:rPr>
                            <w:t>24</w:t>
                          </w:r>
                        </w:p>
                        <w:p w14:paraId="00469C09" w14:textId="77777777" w:rsidR="00E7140B" w:rsidRPr="00A611F3" w:rsidRDefault="00E7140B" w:rsidP="00A611F3">
                          <w:pPr>
                            <w:jc w:val="right"/>
                            <w:rPr>
                              <w:rFonts w:cs="Arial"/>
                            </w:rPr>
                          </w:pPr>
                          <w:r w:rsidRPr="00A611F3">
                            <w:rPr>
                              <w:rFonts w:cs="Arial"/>
                            </w:rPr>
                            <w:t>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9A0E48" id="_x0000_t202" coordsize="21600,21600" o:spt="202" path="m,l,21600r21600,l21600,xe">
              <v:stroke joinstyle="miter"/>
              <v:path gradientshapeok="t" o:connecttype="rect"/>
            </v:shapetype>
            <v:shape id="Text Box 9" o:spid="_x0000_s1027" type="#_x0000_t202" style="position:absolute;margin-left:-50pt;margin-top:52.05pt;width:31.05pt;height:6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" stroked="f">
              <v:textbox>
                <w:txbxContent>
                  <w:p w14:paraId="2A006C11" w14:textId="77777777" w:rsidR="00E7140B" w:rsidRPr="00A611F3" w:rsidRDefault="00E7140B" w:rsidP="00DB0688">
                    <w:pPr>
                      <w:jc w:val="right"/>
                      <w:rPr>
                        <w:rFonts w:cs="Arial"/>
                      </w:rPr>
                    </w:pPr>
                    <w:r w:rsidRPr="00A611F3">
                      <w:rPr>
                        <w:rFonts w:cs="Arial"/>
                      </w:rPr>
                      <w:t>1</w:t>
                    </w:r>
                  </w:p>
                  <w:p w14:paraId="6D3E7EA5" w14:textId="77777777" w:rsidR="00E7140B" w:rsidRPr="00A611F3" w:rsidRDefault="00E7140B" w:rsidP="00DB0688">
                    <w:pPr>
                      <w:jc w:val="right"/>
                      <w:rPr>
                        <w:rFonts w:cs="Arial"/>
                      </w:rPr>
                    </w:pPr>
                    <w:r w:rsidRPr="00A611F3">
                      <w:rPr>
                        <w:rFonts w:cs="Arial"/>
                      </w:rPr>
                      <w:t>2</w:t>
                    </w:r>
                  </w:p>
                  <w:p w14:paraId="118D822C" w14:textId="77777777" w:rsidR="00E7140B" w:rsidRPr="00A611F3" w:rsidRDefault="00E7140B" w:rsidP="00A611F3">
                    <w:pPr>
                      <w:jc w:val="right"/>
                      <w:rPr>
                        <w:rFonts w:cs="Arial"/>
                      </w:rPr>
                    </w:pPr>
                    <w:r w:rsidRPr="00A611F3">
                      <w:rPr>
                        <w:rFonts w:cs="Arial"/>
                      </w:rPr>
                      <w:t>3</w:t>
                    </w:r>
                  </w:p>
                  <w:p w14:paraId="7CC779C5" w14:textId="77777777" w:rsidR="00E7140B" w:rsidRPr="00A611F3" w:rsidRDefault="00E7140B" w:rsidP="00A611F3">
                    <w:pPr>
                      <w:jc w:val="right"/>
                      <w:rPr>
                        <w:rFonts w:cs="Arial"/>
                      </w:rPr>
                    </w:pPr>
                    <w:r w:rsidRPr="00A611F3">
                      <w:rPr>
                        <w:rFonts w:cs="Arial"/>
                      </w:rPr>
                      <w:t>4</w:t>
                    </w:r>
                  </w:p>
                  <w:p w14:paraId="0B9765B8" w14:textId="77777777" w:rsidR="00E7140B" w:rsidRPr="00A611F3" w:rsidRDefault="00E7140B" w:rsidP="00A611F3">
                    <w:pPr>
                      <w:jc w:val="right"/>
                      <w:rPr>
                        <w:rFonts w:cs="Arial"/>
                      </w:rPr>
                    </w:pPr>
                    <w:r w:rsidRPr="00A611F3">
                      <w:rPr>
                        <w:rFonts w:cs="Arial"/>
                      </w:rPr>
                      <w:t>5</w:t>
                    </w:r>
                  </w:p>
                  <w:p w14:paraId="4A25EDBA" w14:textId="77777777" w:rsidR="00E7140B" w:rsidRPr="00A611F3" w:rsidRDefault="00E7140B" w:rsidP="00A611F3">
                    <w:pPr>
                      <w:jc w:val="right"/>
                      <w:rPr>
                        <w:rFonts w:cs="Arial"/>
                      </w:rPr>
                    </w:pPr>
                    <w:r w:rsidRPr="00A611F3">
                      <w:rPr>
                        <w:rFonts w:cs="Arial"/>
                      </w:rPr>
                      <w:t>6</w:t>
                    </w:r>
                  </w:p>
                  <w:p w14:paraId="2C1DE704" w14:textId="77777777" w:rsidR="00E7140B" w:rsidRPr="00A611F3" w:rsidRDefault="00E7140B" w:rsidP="00A611F3">
                    <w:pPr>
                      <w:jc w:val="right"/>
                      <w:rPr>
                        <w:rFonts w:cs="Arial"/>
                      </w:rPr>
                    </w:pPr>
                    <w:r w:rsidRPr="00A611F3">
                      <w:rPr>
                        <w:rFonts w:cs="Arial"/>
                      </w:rPr>
                      <w:t>7</w:t>
                    </w:r>
                  </w:p>
                  <w:p w14:paraId="12345441" w14:textId="77777777" w:rsidR="00E7140B" w:rsidRPr="00A611F3" w:rsidRDefault="00E7140B" w:rsidP="00A611F3">
                    <w:pPr>
                      <w:jc w:val="right"/>
                      <w:rPr>
                        <w:rFonts w:cs="Arial"/>
                      </w:rPr>
                    </w:pPr>
                    <w:r w:rsidRPr="00A611F3">
                      <w:rPr>
                        <w:rFonts w:cs="Arial"/>
                      </w:rPr>
                      <w:t>8</w:t>
                    </w:r>
                  </w:p>
                  <w:p w14:paraId="7C91063F" w14:textId="77777777" w:rsidR="00E7140B" w:rsidRPr="00A611F3" w:rsidRDefault="00E7140B" w:rsidP="00A611F3">
                    <w:pPr>
                      <w:jc w:val="right"/>
                      <w:rPr>
                        <w:rFonts w:cs="Arial"/>
                      </w:rPr>
                    </w:pPr>
                    <w:r w:rsidRPr="00A611F3">
                      <w:rPr>
                        <w:rFonts w:cs="Arial"/>
                      </w:rPr>
                      <w:t>9</w:t>
                    </w:r>
                  </w:p>
                  <w:p w14:paraId="62A98769" w14:textId="77777777" w:rsidR="00E7140B" w:rsidRPr="00A611F3" w:rsidRDefault="00E7140B" w:rsidP="00A611F3">
                    <w:pPr>
                      <w:jc w:val="right"/>
                      <w:rPr>
                        <w:rFonts w:cs="Arial"/>
                      </w:rPr>
                    </w:pPr>
                    <w:r w:rsidRPr="00A611F3">
                      <w:rPr>
                        <w:rFonts w:cs="Arial"/>
                      </w:rPr>
                      <w:t>10</w:t>
                    </w:r>
                  </w:p>
                  <w:p w14:paraId="1CBCAFF9" w14:textId="77777777" w:rsidR="00E7140B" w:rsidRPr="00A611F3" w:rsidRDefault="00E7140B" w:rsidP="00A611F3">
                    <w:pPr>
                      <w:jc w:val="right"/>
                      <w:rPr>
                        <w:rFonts w:cs="Arial"/>
                      </w:rPr>
                    </w:pPr>
                    <w:r w:rsidRPr="00A611F3">
                      <w:rPr>
                        <w:rFonts w:cs="Arial"/>
                      </w:rPr>
                      <w:t>11</w:t>
                    </w:r>
                  </w:p>
                  <w:p w14:paraId="0DB79B5B" w14:textId="77777777" w:rsidR="00E7140B" w:rsidRPr="00A611F3" w:rsidRDefault="00E7140B" w:rsidP="00A611F3">
                    <w:pPr>
                      <w:jc w:val="right"/>
                      <w:rPr>
                        <w:rFonts w:cs="Arial"/>
                      </w:rPr>
                    </w:pPr>
                    <w:r w:rsidRPr="00A611F3">
                      <w:rPr>
                        <w:rFonts w:cs="Arial"/>
                      </w:rPr>
                      <w:t>12</w:t>
                    </w:r>
                  </w:p>
                  <w:p w14:paraId="57CFB8DD" w14:textId="77777777" w:rsidR="00E7140B" w:rsidRPr="00A611F3" w:rsidRDefault="00E7140B" w:rsidP="00A611F3">
                    <w:pPr>
                      <w:jc w:val="right"/>
                      <w:rPr>
                        <w:rFonts w:cs="Arial"/>
                      </w:rPr>
                    </w:pPr>
                    <w:r w:rsidRPr="00A611F3">
                      <w:rPr>
                        <w:rFonts w:cs="Arial"/>
                      </w:rPr>
                      <w:t>13</w:t>
                    </w:r>
                  </w:p>
                  <w:p w14:paraId="56F3E913" w14:textId="77777777" w:rsidR="00E7140B" w:rsidRPr="00A611F3" w:rsidRDefault="00E7140B" w:rsidP="00A611F3">
                    <w:pPr>
                      <w:jc w:val="right"/>
                      <w:rPr>
                        <w:rFonts w:cs="Arial"/>
                      </w:rPr>
                    </w:pPr>
                    <w:r w:rsidRPr="00A611F3">
                      <w:rPr>
                        <w:rFonts w:cs="Arial"/>
                      </w:rPr>
                      <w:t>14</w:t>
                    </w:r>
                  </w:p>
                  <w:p w14:paraId="6641623B" w14:textId="77777777" w:rsidR="00E7140B" w:rsidRPr="00A611F3" w:rsidRDefault="00E7140B" w:rsidP="00A611F3">
                    <w:pPr>
                      <w:jc w:val="right"/>
                      <w:rPr>
                        <w:rFonts w:cs="Arial"/>
                      </w:rPr>
                    </w:pPr>
                    <w:r w:rsidRPr="00A611F3">
                      <w:rPr>
                        <w:rFonts w:cs="Arial"/>
                      </w:rPr>
                      <w:t>15</w:t>
                    </w:r>
                  </w:p>
                  <w:p w14:paraId="75625396" w14:textId="77777777" w:rsidR="00E7140B" w:rsidRPr="00A611F3" w:rsidRDefault="00E7140B" w:rsidP="00A611F3">
                    <w:pPr>
                      <w:jc w:val="right"/>
                      <w:rPr>
                        <w:rFonts w:cs="Arial"/>
                      </w:rPr>
                    </w:pPr>
                    <w:r w:rsidRPr="00A611F3">
                      <w:rPr>
                        <w:rFonts w:cs="Arial"/>
                      </w:rPr>
                      <w:t>16</w:t>
                    </w:r>
                  </w:p>
                  <w:p w14:paraId="582D9FBF" w14:textId="77777777" w:rsidR="00E7140B" w:rsidRPr="00A611F3" w:rsidRDefault="00E7140B" w:rsidP="00A611F3">
                    <w:pPr>
                      <w:jc w:val="right"/>
                      <w:rPr>
                        <w:rFonts w:cs="Arial"/>
                      </w:rPr>
                    </w:pPr>
                    <w:r w:rsidRPr="00A611F3">
                      <w:rPr>
                        <w:rFonts w:cs="Arial"/>
                      </w:rPr>
                      <w:t>17</w:t>
                    </w:r>
                  </w:p>
                  <w:p w14:paraId="69563EC5" w14:textId="77777777" w:rsidR="00E7140B" w:rsidRPr="00A611F3" w:rsidRDefault="00E7140B" w:rsidP="00A611F3">
                    <w:pPr>
                      <w:jc w:val="right"/>
                      <w:rPr>
                        <w:rFonts w:cs="Arial"/>
                      </w:rPr>
                    </w:pPr>
                    <w:r w:rsidRPr="00A611F3">
                      <w:rPr>
                        <w:rFonts w:cs="Arial"/>
                      </w:rPr>
                      <w:t>18</w:t>
                    </w:r>
                  </w:p>
                  <w:p w14:paraId="2CB30A59" w14:textId="77777777" w:rsidR="00E7140B" w:rsidRPr="00A611F3" w:rsidRDefault="00E7140B" w:rsidP="00A611F3">
                    <w:pPr>
                      <w:jc w:val="right"/>
                      <w:rPr>
                        <w:rFonts w:cs="Arial"/>
                      </w:rPr>
                    </w:pPr>
                    <w:r w:rsidRPr="00A611F3">
                      <w:rPr>
                        <w:rFonts w:cs="Arial"/>
                      </w:rPr>
                      <w:t>19</w:t>
                    </w:r>
                  </w:p>
                  <w:p w14:paraId="6BA0B8B1" w14:textId="77777777" w:rsidR="00E7140B" w:rsidRPr="00A611F3" w:rsidRDefault="00E7140B" w:rsidP="00A611F3">
                    <w:pPr>
                      <w:jc w:val="right"/>
                      <w:rPr>
                        <w:rFonts w:cs="Arial"/>
                      </w:rPr>
                    </w:pPr>
                    <w:r w:rsidRPr="00A611F3">
                      <w:rPr>
                        <w:rFonts w:cs="Arial"/>
                      </w:rPr>
                      <w:t>20</w:t>
                    </w:r>
                  </w:p>
                  <w:p w14:paraId="0FDA5FA1" w14:textId="77777777" w:rsidR="00E7140B" w:rsidRPr="00A611F3" w:rsidRDefault="00E7140B" w:rsidP="00A611F3">
                    <w:pPr>
                      <w:jc w:val="right"/>
                      <w:rPr>
                        <w:rFonts w:cs="Arial"/>
                      </w:rPr>
                    </w:pPr>
                    <w:r w:rsidRPr="00A611F3">
                      <w:rPr>
                        <w:rFonts w:cs="Arial"/>
                      </w:rPr>
                      <w:t>21</w:t>
                    </w:r>
                  </w:p>
                  <w:p w14:paraId="47936ABF" w14:textId="77777777" w:rsidR="00E7140B" w:rsidRPr="00A611F3" w:rsidRDefault="00E7140B" w:rsidP="00A611F3">
                    <w:pPr>
                      <w:jc w:val="right"/>
                      <w:rPr>
                        <w:rFonts w:cs="Arial"/>
                      </w:rPr>
                    </w:pPr>
                    <w:r w:rsidRPr="00A611F3">
                      <w:rPr>
                        <w:rFonts w:cs="Arial"/>
                      </w:rPr>
                      <w:t>22</w:t>
                    </w:r>
                  </w:p>
                  <w:p w14:paraId="7D72F142" w14:textId="77777777" w:rsidR="00E7140B" w:rsidRPr="00A611F3" w:rsidRDefault="00E7140B" w:rsidP="00A611F3">
                    <w:pPr>
                      <w:jc w:val="right"/>
                      <w:rPr>
                        <w:rFonts w:cs="Arial"/>
                      </w:rPr>
                    </w:pPr>
                    <w:r w:rsidRPr="00A611F3">
                      <w:rPr>
                        <w:rFonts w:cs="Arial"/>
                      </w:rPr>
                      <w:t>23</w:t>
                    </w:r>
                  </w:p>
                  <w:p w14:paraId="3D9E62F1" w14:textId="77777777" w:rsidR="00E7140B" w:rsidRPr="00A611F3" w:rsidRDefault="00E7140B" w:rsidP="00A611F3">
                    <w:pPr>
                      <w:jc w:val="right"/>
                      <w:rPr>
                        <w:rFonts w:cs="Arial"/>
                      </w:rPr>
                    </w:pPr>
                    <w:r w:rsidRPr="00A611F3">
                      <w:rPr>
                        <w:rFonts w:cs="Arial"/>
                      </w:rPr>
                      <w:t>24</w:t>
                    </w:r>
                  </w:p>
                  <w:p w14:paraId="00469C09" w14:textId="77777777" w:rsidR="00E7140B" w:rsidRPr="00A611F3" w:rsidRDefault="00E7140B" w:rsidP="00A611F3">
                    <w:pPr>
                      <w:jc w:val="right"/>
                      <w:rPr>
                        <w:rFonts w:cs="Arial"/>
                      </w:rPr>
                    </w:pPr>
                    <w:r w:rsidRPr="00A611F3">
                      <w:rPr>
                        <w:rFonts w:cs="Arial"/>
                      </w:rPr>
                      <w:t>25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E3EAB"/>
    <w:multiLevelType w:val="multilevel"/>
    <w:tmpl w:val="8018803A"/>
    <w:lvl w:ilvl="0">
      <w:start w:val="1"/>
      <w:numFmt w:val="none"/>
      <w:suff w:val="nothing"/>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abstractNum w:abstractNumId="1" w15:restartNumberingAfterBreak="0">
    <w:nsid w:val="05AB265E"/>
    <w:multiLevelType w:val="multilevel"/>
    <w:tmpl w:val="4754DCB0"/>
    <w:numStyleLink w:val="BdSupsHeadingList"/>
  </w:abstractNum>
  <w:abstractNum w:abstractNumId="2" w15:restartNumberingAfterBreak="0">
    <w:nsid w:val="10C162B5"/>
    <w:multiLevelType w:val="multilevel"/>
    <w:tmpl w:val="4FCA7D06"/>
    <w:styleLink w:val="CATTYList"/>
    <w:lvl w:ilvl="0">
      <w:start w:val="1"/>
      <w:numFmt w:val="none"/>
      <w:suff w:val="nothing"/>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abstractNum w:abstractNumId="3" w15:restartNumberingAfterBreak="0">
    <w:nsid w:val="12C66587"/>
    <w:multiLevelType w:val="hybridMultilevel"/>
    <w:tmpl w:val="218C42C8"/>
    <w:lvl w:ilvl="0" w:tplc="A7E8E1BA">
      <w:start w:val="1"/>
      <w:numFmt w:val="upperLetter"/>
      <w:lvlText w:val="%1."/>
      <w:lvlJc w:val="left"/>
      <w:pPr>
        <w:ind w:left="1080" w:hanging="360"/>
      </w:pPr>
      <w:rPr>
        <w:rFonts w:ascii="Times New Roman" w:hAnsi="Times New Roman" w:hint="default"/>
        <w:b/>
        <w:i w:val="0"/>
        <w:color w:val="auto"/>
        <w:sz w:val="24"/>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AA10FE8"/>
    <w:multiLevelType w:val="multilevel"/>
    <w:tmpl w:val="4754DCB0"/>
    <w:numStyleLink w:val="BdSupsHeadingList"/>
  </w:abstractNum>
  <w:abstractNum w:abstractNumId="5" w15:restartNumberingAfterBreak="0">
    <w:nsid w:val="66B50AD4"/>
    <w:multiLevelType w:val="multilevel"/>
    <w:tmpl w:val="4754DCB0"/>
    <w:styleLink w:val="BdSupsHeadingList"/>
    <w:lvl w:ilvl="0">
      <w:start w:val="1"/>
      <w:numFmt w:val="none"/>
      <w:pStyle w:val="Heading1"/>
      <w:suff w:val="nothing"/>
      <w:lvlText w:val="%1"/>
      <w:lvlJc w:val="center"/>
      <w:pPr>
        <w:ind w:left="0" w:firstLine="0"/>
      </w:pPr>
      <w:rPr>
        <w:rFonts w:ascii="Arial" w:hAnsi="Arial"/>
        <w:b/>
        <w:caps/>
        <w:color w:val="auto"/>
        <w:sz w:val="24"/>
        <w:u w:val="none"/>
      </w:rPr>
    </w:lvl>
    <w:lvl w:ilvl="1">
      <w:start w:val="1"/>
      <w:numFmt w:val="upperRoman"/>
      <w:pStyle w:val="Heading2"/>
      <w:lvlText w:val="%2."/>
      <w:lvlJc w:val="left"/>
      <w:pPr>
        <w:tabs>
          <w:tab w:val="num" w:pos="720"/>
        </w:tabs>
        <w:ind w:left="720" w:hanging="720"/>
      </w:pPr>
      <w:rPr>
        <w:rFonts w:ascii="Arial" w:hAnsi="Arial"/>
        <w:b/>
        <w:caps/>
        <w:sz w:val="24"/>
      </w:rPr>
    </w:lvl>
    <w:lvl w:ilvl="2">
      <w:start w:val="1"/>
      <w:numFmt w:val="upperLetter"/>
      <w:pStyle w:val="Heading3"/>
      <w:lvlText w:val="%3."/>
      <w:lvlJc w:val="left"/>
      <w:pPr>
        <w:tabs>
          <w:tab w:val="num" w:pos="1440"/>
        </w:tabs>
        <w:ind w:left="1440" w:hanging="720"/>
      </w:pPr>
      <w:rPr>
        <w:rFonts w:ascii="Arial" w:hAnsi="Arial" w:hint="default"/>
        <w:b/>
        <w:i w:val="0"/>
        <w:sz w:val="24"/>
      </w:rPr>
    </w:lvl>
    <w:lvl w:ilvl="3">
      <w:start w:val="1"/>
      <w:numFmt w:val="decimal"/>
      <w:pStyle w:val="Heading4"/>
      <w:lvlText w:val="%4."/>
      <w:lvlJc w:val="left"/>
      <w:pPr>
        <w:tabs>
          <w:tab w:val="num" w:pos="2160"/>
        </w:tabs>
        <w:ind w:left="2160" w:hanging="720"/>
      </w:pPr>
      <w:rPr>
        <w:rFonts w:ascii="Arial" w:hAnsi="Arial" w:hint="default"/>
        <w:b/>
        <w:i w:val="0"/>
        <w:sz w:val="24"/>
      </w:rPr>
    </w:lvl>
    <w:lvl w:ilvl="4">
      <w:start w:val="1"/>
      <w:numFmt w:val="lowerLetter"/>
      <w:pStyle w:val="Heading5"/>
      <w:lvlText w:val="%5."/>
      <w:lvlJc w:val="left"/>
      <w:pPr>
        <w:tabs>
          <w:tab w:val="num" w:pos="2880"/>
        </w:tabs>
        <w:ind w:left="2880" w:hanging="720"/>
      </w:pPr>
      <w:rPr>
        <w:rFonts w:ascii="Arial" w:hAnsi="Arial" w:hint="default"/>
        <w:b/>
        <w:i w:val="0"/>
        <w:sz w:val="24"/>
      </w:rPr>
    </w:lvl>
    <w:lvl w:ilvl="5">
      <w:start w:val="1"/>
      <w:numFmt w:val="lowerRoman"/>
      <w:pStyle w:val="Heading6"/>
      <w:lvlText w:val="%6."/>
      <w:lvlJc w:val="left"/>
      <w:pPr>
        <w:tabs>
          <w:tab w:val="num" w:pos="3600"/>
        </w:tabs>
        <w:ind w:left="3600" w:hanging="720"/>
      </w:pPr>
      <w:rPr>
        <w:rFonts w:ascii="Arial" w:hAnsi="Arial" w:hint="default"/>
        <w:b/>
        <w:i w:val="0"/>
        <w:sz w:val="24"/>
      </w:rPr>
    </w:lvl>
    <w:lvl w:ilvl="6">
      <w:start w:val="1"/>
      <w:numFmt w:val="decimal"/>
      <w:pStyle w:val="Heading7"/>
      <w:lvlText w:val="(%7)"/>
      <w:lvlJc w:val="left"/>
      <w:pPr>
        <w:tabs>
          <w:tab w:val="num" w:pos="4320"/>
        </w:tabs>
        <w:ind w:left="4320" w:hanging="720"/>
      </w:pPr>
      <w:rPr>
        <w:rFonts w:ascii="Arial" w:hAnsi="Arial" w:hint="default"/>
        <w:b/>
        <w:i w:val="0"/>
        <w:sz w:val="24"/>
      </w:rPr>
    </w:lvl>
    <w:lvl w:ilvl="7">
      <w:start w:val="1"/>
      <w:numFmt w:val="lowerLetter"/>
      <w:pStyle w:val="Heading8"/>
      <w:lvlText w:val="(%8)"/>
      <w:lvlJc w:val="left"/>
      <w:pPr>
        <w:tabs>
          <w:tab w:val="num" w:pos="5040"/>
        </w:tabs>
        <w:ind w:left="5040" w:hanging="720"/>
      </w:pPr>
      <w:rPr>
        <w:rFonts w:ascii="Arial" w:hAnsi="Arial" w:hint="default"/>
        <w:b/>
        <w:i w:val="0"/>
        <w:sz w:val="24"/>
      </w:rPr>
    </w:lvl>
    <w:lvl w:ilvl="8">
      <w:start w:val="1"/>
      <w:numFmt w:val="lowerRoman"/>
      <w:pStyle w:val="Heading9"/>
      <w:lvlText w:val="(%9)"/>
      <w:lvlJc w:val="left"/>
      <w:pPr>
        <w:tabs>
          <w:tab w:val="num" w:pos="5760"/>
        </w:tabs>
        <w:ind w:left="5760" w:hanging="720"/>
      </w:pPr>
      <w:rPr>
        <w:rFonts w:ascii="Arial" w:hAnsi="Arial" w:hint="default"/>
        <w:b/>
        <w:i w:val="0"/>
        <w:sz w:val="24"/>
      </w:rPr>
    </w:lvl>
  </w:abstractNum>
  <w:abstractNum w:abstractNumId="6" w15:restartNumberingAfterBreak="0">
    <w:nsid w:val="74BD367D"/>
    <w:multiLevelType w:val="multilevel"/>
    <w:tmpl w:val="AD38C848"/>
    <w:styleLink w:val="ListCATTY"/>
    <w:lvl w:ilvl="0">
      <w:start w:val="1"/>
      <w:numFmt w:val="none"/>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num w:numId="1" w16cid:durableId="1001466715">
    <w:abstractNumId w:val="0"/>
  </w:num>
  <w:num w:numId="2" w16cid:durableId="1883514512">
    <w:abstractNumId w:val="6"/>
  </w:num>
  <w:num w:numId="3" w16cid:durableId="671950365">
    <w:abstractNumId w:val="2"/>
  </w:num>
  <w:num w:numId="4" w16cid:durableId="1834370115">
    <w:abstractNumId w:val="3"/>
  </w:num>
  <w:num w:numId="5" w16cid:durableId="377096945">
    <w:abstractNumId w:val="5"/>
  </w:num>
  <w:num w:numId="6" w16cid:durableId="1637448002">
    <w:abstractNumId w:val="4"/>
  </w:num>
  <w:num w:numId="7" w16cid:durableId="310408041">
    <w:abstractNumId w:val="1"/>
  </w:num>
  <w:num w:numId="8" w16cid:durableId="1497650086">
    <w:abstractNumId w:val="1"/>
  </w:num>
  <w:num w:numId="9" w16cid:durableId="1032417325">
    <w:abstractNumId w:val="1"/>
  </w:num>
  <w:num w:numId="10" w16cid:durableId="845904258">
    <w:abstractNumId w:val="1"/>
  </w:num>
  <w:num w:numId="11" w16cid:durableId="1197620425">
    <w:abstractNumId w:val="1"/>
  </w:num>
  <w:num w:numId="12" w16cid:durableId="1183400622">
    <w:abstractNumId w:val="1"/>
  </w:num>
  <w:num w:numId="13" w16cid:durableId="1917669439">
    <w:abstractNumId w:val="1"/>
  </w:num>
  <w:num w:numId="14" w16cid:durableId="1454789845">
    <w:abstractNumId w:val="1"/>
  </w:num>
  <w:num w:numId="15" w16cid:durableId="1637488544">
    <w:abstractNumId w:val="1"/>
  </w:num>
  <w:num w:numId="16" w16cid:durableId="171639397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310"/>
    <w:rsid w:val="000116B2"/>
    <w:rsid w:val="00017D1D"/>
    <w:rsid w:val="00021DE8"/>
    <w:rsid w:val="0002790B"/>
    <w:rsid w:val="00054036"/>
    <w:rsid w:val="00055C8E"/>
    <w:rsid w:val="0006707A"/>
    <w:rsid w:val="00070520"/>
    <w:rsid w:val="0008737F"/>
    <w:rsid w:val="00093551"/>
    <w:rsid w:val="000D5127"/>
    <w:rsid w:val="000E2281"/>
    <w:rsid w:val="000E6576"/>
    <w:rsid w:val="000F518F"/>
    <w:rsid w:val="000F74C6"/>
    <w:rsid w:val="00102BD9"/>
    <w:rsid w:val="001257D0"/>
    <w:rsid w:val="00152AE2"/>
    <w:rsid w:val="00155DD9"/>
    <w:rsid w:val="00156E72"/>
    <w:rsid w:val="00166C8D"/>
    <w:rsid w:val="00173BC3"/>
    <w:rsid w:val="00185619"/>
    <w:rsid w:val="00192898"/>
    <w:rsid w:val="0019539A"/>
    <w:rsid w:val="001A5D3D"/>
    <w:rsid w:val="001B4915"/>
    <w:rsid w:val="001C737F"/>
    <w:rsid w:val="001E2F5C"/>
    <w:rsid w:val="00201E3C"/>
    <w:rsid w:val="00207D6B"/>
    <w:rsid w:val="00214AF7"/>
    <w:rsid w:val="002318AF"/>
    <w:rsid w:val="00237327"/>
    <w:rsid w:val="0024165F"/>
    <w:rsid w:val="0025248F"/>
    <w:rsid w:val="00254D6C"/>
    <w:rsid w:val="002606E3"/>
    <w:rsid w:val="00266D86"/>
    <w:rsid w:val="00271A85"/>
    <w:rsid w:val="002A3C8E"/>
    <w:rsid w:val="002C1BF4"/>
    <w:rsid w:val="002C5319"/>
    <w:rsid w:val="002F10D5"/>
    <w:rsid w:val="00306DA8"/>
    <w:rsid w:val="003218A9"/>
    <w:rsid w:val="00321F13"/>
    <w:rsid w:val="0032522E"/>
    <w:rsid w:val="00341411"/>
    <w:rsid w:val="00341B17"/>
    <w:rsid w:val="00344205"/>
    <w:rsid w:val="00355DE3"/>
    <w:rsid w:val="0038672D"/>
    <w:rsid w:val="003918BD"/>
    <w:rsid w:val="003972F0"/>
    <w:rsid w:val="003A73D0"/>
    <w:rsid w:val="003D57F0"/>
    <w:rsid w:val="00405448"/>
    <w:rsid w:val="00426E29"/>
    <w:rsid w:val="0043397C"/>
    <w:rsid w:val="00446B33"/>
    <w:rsid w:val="00472F0D"/>
    <w:rsid w:val="00475174"/>
    <w:rsid w:val="00475439"/>
    <w:rsid w:val="004803FF"/>
    <w:rsid w:val="00482142"/>
    <w:rsid w:val="00492521"/>
    <w:rsid w:val="004A440F"/>
    <w:rsid w:val="004E0DE4"/>
    <w:rsid w:val="00516C71"/>
    <w:rsid w:val="00527A82"/>
    <w:rsid w:val="00532A64"/>
    <w:rsid w:val="00544FE4"/>
    <w:rsid w:val="005755EB"/>
    <w:rsid w:val="00592FE3"/>
    <w:rsid w:val="005A282C"/>
    <w:rsid w:val="005C1AD4"/>
    <w:rsid w:val="005C4509"/>
    <w:rsid w:val="005C635E"/>
    <w:rsid w:val="005E4249"/>
    <w:rsid w:val="005E767B"/>
    <w:rsid w:val="005E7E2B"/>
    <w:rsid w:val="00611ACE"/>
    <w:rsid w:val="00645FDD"/>
    <w:rsid w:val="0064633B"/>
    <w:rsid w:val="00650041"/>
    <w:rsid w:val="00650886"/>
    <w:rsid w:val="00655258"/>
    <w:rsid w:val="00671067"/>
    <w:rsid w:val="00671996"/>
    <w:rsid w:val="00681939"/>
    <w:rsid w:val="00694B83"/>
    <w:rsid w:val="006A57AB"/>
    <w:rsid w:val="006C1E91"/>
    <w:rsid w:val="006C6797"/>
    <w:rsid w:val="006C7F1A"/>
    <w:rsid w:val="006D2205"/>
    <w:rsid w:val="006D2C5D"/>
    <w:rsid w:val="006E0E9B"/>
    <w:rsid w:val="006F5B28"/>
    <w:rsid w:val="0072673B"/>
    <w:rsid w:val="007303AD"/>
    <w:rsid w:val="00732085"/>
    <w:rsid w:val="00740AC8"/>
    <w:rsid w:val="00743A48"/>
    <w:rsid w:val="00750C9B"/>
    <w:rsid w:val="00777F11"/>
    <w:rsid w:val="007951E6"/>
    <w:rsid w:val="007A2367"/>
    <w:rsid w:val="007C7CCC"/>
    <w:rsid w:val="007D1058"/>
    <w:rsid w:val="007E1236"/>
    <w:rsid w:val="007E3481"/>
    <w:rsid w:val="007F2828"/>
    <w:rsid w:val="00823222"/>
    <w:rsid w:val="0084120A"/>
    <w:rsid w:val="008531E0"/>
    <w:rsid w:val="008565AE"/>
    <w:rsid w:val="00866EE4"/>
    <w:rsid w:val="008716AD"/>
    <w:rsid w:val="00886618"/>
    <w:rsid w:val="00894953"/>
    <w:rsid w:val="008A165B"/>
    <w:rsid w:val="008A657B"/>
    <w:rsid w:val="008A66CF"/>
    <w:rsid w:val="008D7E7E"/>
    <w:rsid w:val="008E29EF"/>
    <w:rsid w:val="008E5700"/>
    <w:rsid w:val="008E64ED"/>
    <w:rsid w:val="00913658"/>
    <w:rsid w:val="0094784F"/>
    <w:rsid w:val="009548FD"/>
    <w:rsid w:val="009566D9"/>
    <w:rsid w:val="00970874"/>
    <w:rsid w:val="00984E47"/>
    <w:rsid w:val="009B1D3C"/>
    <w:rsid w:val="009B5B61"/>
    <w:rsid w:val="009B720D"/>
    <w:rsid w:val="009C24B0"/>
    <w:rsid w:val="009C2DB5"/>
    <w:rsid w:val="009F2613"/>
    <w:rsid w:val="00A063FA"/>
    <w:rsid w:val="00A12C0F"/>
    <w:rsid w:val="00A162EF"/>
    <w:rsid w:val="00A245A9"/>
    <w:rsid w:val="00A329B9"/>
    <w:rsid w:val="00A32A2D"/>
    <w:rsid w:val="00A56F35"/>
    <w:rsid w:val="00A611F3"/>
    <w:rsid w:val="00A7352E"/>
    <w:rsid w:val="00A822DE"/>
    <w:rsid w:val="00A82589"/>
    <w:rsid w:val="00A82A55"/>
    <w:rsid w:val="00A87E21"/>
    <w:rsid w:val="00AA1ACB"/>
    <w:rsid w:val="00AB4B28"/>
    <w:rsid w:val="00AB5841"/>
    <w:rsid w:val="00AB5B3F"/>
    <w:rsid w:val="00AC4EFA"/>
    <w:rsid w:val="00AD4E8A"/>
    <w:rsid w:val="00AD6CE4"/>
    <w:rsid w:val="00AE7000"/>
    <w:rsid w:val="00AE71FD"/>
    <w:rsid w:val="00AF1D07"/>
    <w:rsid w:val="00AF2B2F"/>
    <w:rsid w:val="00B102E5"/>
    <w:rsid w:val="00B23184"/>
    <w:rsid w:val="00B2362A"/>
    <w:rsid w:val="00B36859"/>
    <w:rsid w:val="00B36D2B"/>
    <w:rsid w:val="00B63FA3"/>
    <w:rsid w:val="00B860AF"/>
    <w:rsid w:val="00BA4B00"/>
    <w:rsid w:val="00BC6901"/>
    <w:rsid w:val="00BC75A6"/>
    <w:rsid w:val="00BD2D0B"/>
    <w:rsid w:val="00C06A15"/>
    <w:rsid w:val="00C12671"/>
    <w:rsid w:val="00C37831"/>
    <w:rsid w:val="00C465C7"/>
    <w:rsid w:val="00C4762A"/>
    <w:rsid w:val="00C904E9"/>
    <w:rsid w:val="00C95F76"/>
    <w:rsid w:val="00CA6D16"/>
    <w:rsid w:val="00CB1AD0"/>
    <w:rsid w:val="00CB25B3"/>
    <w:rsid w:val="00CD13AE"/>
    <w:rsid w:val="00CE7393"/>
    <w:rsid w:val="00CF3535"/>
    <w:rsid w:val="00D15F2B"/>
    <w:rsid w:val="00D4572E"/>
    <w:rsid w:val="00D4589D"/>
    <w:rsid w:val="00D505B5"/>
    <w:rsid w:val="00D92D6D"/>
    <w:rsid w:val="00D94077"/>
    <w:rsid w:val="00DA4DB9"/>
    <w:rsid w:val="00DB01C8"/>
    <w:rsid w:val="00DB0688"/>
    <w:rsid w:val="00DB31DE"/>
    <w:rsid w:val="00DE2CC4"/>
    <w:rsid w:val="00DE57B8"/>
    <w:rsid w:val="00DF3C56"/>
    <w:rsid w:val="00DF42F8"/>
    <w:rsid w:val="00DF5CC4"/>
    <w:rsid w:val="00DF67EB"/>
    <w:rsid w:val="00E02AC5"/>
    <w:rsid w:val="00E059CF"/>
    <w:rsid w:val="00E07A92"/>
    <w:rsid w:val="00E143C4"/>
    <w:rsid w:val="00E15199"/>
    <w:rsid w:val="00E21F5C"/>
    <w:rsid w:val="00E235EA"/>
    <w:rsid w:val="00E66565"/>
    <w:rsid w:val="00E70362"/>
    <w:rsid w:val="00E7140B"/>
    <w:rsid w:val="00E76340"/>
    <w:rsid w:val="00E80C6D"/>
    <w:rsid w:val="00E82AEC"/>
    <w:rsid w:val="00EA4639"/>
    <w:rsid w:val="00EA6310"/>
    <w:rsid w:val="00EB1156"/>
    <w:rsid w:val="00ED1ABD"/>
    <w:rsid w:val="00EE6585"/>
    <w:rsid w:val="00F31EAD"/>
    <w:rsid w:val="00F52A88"/>
    <w:rsid w:val="00F52EBF"/>
    <w:rsid w:val="00F53F3B"/>
    <w:rsid w:val="00F6097D"/>
    <w:rsid w:val="00F7547B"/>
    <w:rsid w:val="00F77948"/>
    <w:rsid w:val="00F815F6"/>
    <w:rsid w:val="00FB03CC"/>
    <w:rsid w:val="00FC68E0"/>
    <w:rsid w:val="00FD3018"/>
    <w:rsid w:val="00FD74ED"/>
    <w:rsid w:val="00FE29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4F9AE8"/>
  <w15:docId w15:val="{DA48415C-ECE9-4F4E-ADE6-255B238FA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4"/>
        <w:lang w:val="en-US" w:eastAsia="en-US" w:bidi="ar-SA"/>
      </w:rPr>
    </w:rPrDefault>
    <w:pPrDefault>
      <w:pPr>
        <w:spacing w:line="240" w:lineRule="exact"/>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0" w:unhideWhenUsed="1"/>
    <w:lsdException w:name="toc 2" w:semiHidden="1" w:uiPriority="10" w:unhideWhenUsed="1"/>
    <w:lsdException w:name="toc 3" w:semiHidden="1" w:uiPriority="10" w:unhideWhenUsed="1"/>
    <w:lsdException w:name="toc 4" w:semiHidden="1" w:uiPriority="10" w:unhideWhenUsed="1"/>
    <w:lsdException w:name="toc 5" w:semiHidden="1" w:uiPriority="10" w:unhideWhenUsed="1"/>
    <w:lsdException w:name="toc 6" w:semiHidden="1" w:uiPriority="10" w:unhideWhenUsed="1"/>
    <w:lsdException w:name="toc 7" w:semiHidden="1" w:uiPriority="10" w:unhideWhenUsed="1"/>
    <w:lsdException w:name="toc 8" w:semiHidden="1" w:uiPriority="10" w:unhideWhenUsed="1"/>
    <w:lsdException w:name="toc 9" w:semiHidden="1" w:uiPriority="10" w:unhideWhenUsed="1"/>
    <w:lsdException w:name="Normal Indent" w:semiHidden="1" w:unhideWhenUsed="1"/>
    <w:lsdException w:name="footnote text" w:semiHidden="1" w:uiPriority="0" w:unhideWhenUsed="1"/>
    <w:lsdException w:name="annotation text" w:semiHidden="1" w:unhideWhenUsed="1"/>
    <w:lsdException w:name="header" w:uiPriority="0"/>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4"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A3"/>
    <w:pPr>
      <w:spacing w:line="480" w:lineRule="exact"/>
    </w:pPr>
    <w:rPr>
      <w:rFonts w:ascii="Arial" w:hAnsi="Arial"/>
    </w:rPr>
  </w:style>
  <w:style w:type="paragraph" w:styleId="Heading1">
    <w:name w:val="heading 1"/>
    <w:basedOn w:val="List"/>
    <w:next w:val="BodyText"/>
    <w:link w:val="Heading1Char"/>
    <w:qFormat/>
    <w:rsid w:val="003918BD"/>
    <w:pPr>
      <w:keepNext/>
      <w:numPr>
        <w:numId w:val="16"/>
      </w:numPr>
      <w:spacing w:before="120" w:after="120" w:line="240" w:lineRule="exact"/>
      <w:jc w:val="center"/>
      <w:outlineLvl w:val="0"/>
    </w:pPr>
    <w:rPr>
      <w:rFonts w:eastAsiaTheme="majorEastAsia" w:cstheme="majorBidi"/>
      <w:b/>
      <w:bCs/>
      <w:caps/>
      <w:szCs w:val="28"/>
    </w:rPr>
  </w:style>
  <w:style w:type="paragraph" w:styleId="Heading2">
    <w:name w:val="heading 2"/>
    <w:basedOn w:val="List"/>
    <w:next w:val="BodyText"/>
    <w:link w:val="Heading2Char"/>
    <w:qFormat/>
    <w:rsid w:val="003918BD"/>
    <w:pPr>
      <w:keepNext/>
      <w:numPr>
        <w:ilvl w:val="1"/>
        <w:numId w:val="16"/>
      </w:numPr>
      <w:spacing w:before="120" w:after="120" w:line="240" w:lineRule="exact"/>
      <w:outlineLvl w:val="1"/>
    </w:pPr>
    <w:rPr>
      <w:rFonts w:eastAsiaTheme="majorEastAsia" w:cstheme="majorBidi"/>
      <w:b/>
      <w:bCs/>
      <w:caps/>
      <w:szCs w:val="26"/>
    </w:rPr>
  </w:style>
  <w:style w:type="paragraph" w:styleId="Heading3">
    <w:name w:val="heading 3"/>
    <w:basedOn w:val="List"/>
    <w:next w:val="BodyText"/>
    <w:link w:val="Heading3Char"/>
    <w:qFormat/>
    <w:rsid w:val="003918BD"/>
    <w:pPr>
      <w:keepNext/>
      <w:numPr>
        <w:ilvl w:val="2"/>
        <w:numId w:val="16"/>
      </w:numPr>
      <w:spacing w:before="120" w:after="120" w:line="240" w:lineRule="exact"/>
      <w:outlineLvl w:val="2"/>
    </w:pPr>
    <w:rPr>
      <w:rFonts w:eastAsiaTheme="majorEastAsia" w:cstheme="majorBidi"/>
      <w:b/>
      <w:szCs w:val="26"/>
    </w:rPr>
  </w:style>
  <w:style w:type="paragraph" w:styleId="Heading4">
    <w:name w:val="heading 4"/>
    <w:basedOn w:val="List"/>
    <w:next w:val="BodyText"/>
    <w:link w:val="Heading4Char"/>
    <w:qFormat/>
    <w:rsid w:val="003918BD"/>
    <w:pPr>
      <w:keepNext/>
      <w:numPr>
        <w:ilvl w:val="3"/>
        <w:numId w:val="16"/>
      </w:numPr>
      <w:spacing w:before="120" w:after="120" w:line="240" w:lineRule="exact"/>
      <w:outlineLvl w:val="3"/>
    </w:pPr>
    <w:rPr>
      <w:rFonts w:eastAsiaTheme="majorEastAsia" w:cstheme="majorBidi"/>
      <w:b/>
      <w:bCs/>
      <w:iCs/>
      <w:szCs w:val="26"/>
    </w:rPr>
  </w:style>
  <w:style w:type="paragraph" w:styleId="Heading5">
    <w:name w:val="heading 5"/>
    <w:basedOn w:val="List"/>
    <w:next w:val="BodyText"/>
    <w:link w:val="Heading5Char"/>
    <w:qFormat/>
    <w:rsid w:val="003918BD"/>
    <w:pPr>
      <w:keepNext/>
      <w:numPr>
        <w:ilvl w:val="4"/>
        <w:numId w:val="16"/>
      </w:numPr>
      <w:spacing w:before="120" w:after="120" w:line="240" w:lineRule="exact"/>
      <w:outlineLvl w:val="4"/>
    </w:pPr>
    <w:rPr>
      <w:rFonts w:eastAsiaTheme="majorEastAsia" w:cstheme="majorBidi"/>
      <w:b/>
    </w:rPr>
  </w:style>
  <w:style w:type="paragraph" w:styleId="Heading6">
    <w:name w:val="heading 6"/>
    <w:basedOn w:val="List"/>
    <w:next w:val="BodyText"/>
    <w:link w:val="Heading6Char"/>
    <w:qFormat/>
    <w:rsid w:val="003918BD"/>
    <w:pPr>
      <w:keepNext/>
      <w:numPr>
        <w:ilvl w:val="5"/>
        <w:numId w:val="16"/>
      </w:numPr>
      <w:spacing w:before="120" w:after="120" w:line="240" w:lineRule="exact"/>
      <w:outlineLvl w:val="5"/>
    </w:pPr>
    <w:rPr>
      <w:rFonts w:eastAsiaTheme="majorEastAsia" w:cstheme="majorBidi"/>
      <w:b/>
      <w:iCs/>
    </w:rPr>
  </w:style>
  <w:style w:type="paragraph" w:styleId="Heading7">
    <w:name w:val="heading 7"/>
    <w:basedOn w:val="List"/>
    <w:next w:val="BodyText"/>
    <w:link w:val="Heading7Char"/>
    <w:qFormat/>
    <w:rsid w:val="003918BD"/>
    <w:pPr>
      <w:keepNext/>
      <w:numPr>
        <w:ilvl w:val="6"/>
        <w:numId w:val="16"/>
      </w:numPr>
      <w:spacing w:before="120" w:after="120" w:line="240" w:lineRule="exact"/>
      <w:outlineLvl w:val="6"/>
    </w:pPr>
    <w:rPr>
      <w:rFonts w:eastAsiaTheme="majorEastAsia" w:cstheme="majorBidi"/>
      <w:b/>
      <w:iCs/>
    </w:rPr>
  </w:style>
  <w:style w:type="paragraph" w:styleId="Heading8">
    <w:name w:val="heading 8"/>
    <w:basedOn w:val="List"/>
    <w:next w:val="BodyText"/>
    <w:link w:val="Heading8Char"/>
    <w:qFormat/>
    <w:rsid w:val="003918BD"/>
    <w:pPr>
      <w:keepNext/>
      <w:numPr>
        <w:ilvl w:val="7"/>
        <w:numId w:val="16"/>
      </w:numPr>
      <w:spacing w:before="120" w:after="120" w:line="240" w:lineRule="exact"/>
      <w:outlineLvl w:val="7"/>
    </w:pPr>
    <w:rPr>
      <w:rFonts w:eastAsiaTheme="majorEastAsia" w:cstheme="majorBidi"/>
      <w:b/>
      <w:szCs w:val="20"/>
    </w:rPr>
  </w:style>
  <w:style w:type="paragraph" w:styleId="Heading9">
    <w:name w:val="heading 9"/>
    <w:basedOn w:val="List"/>
    <w:next w:val="BodyText"/>
    <w:link w:val="Heading9Char"/>
    <w:qFormat/>
    <w:rsid w:val="003918BD"/>
    <w:pPr>
      <w:keepNext/>
      <w:numPr>
        <w:ilvl w:val="8"/>
        <w:numId w:val="16"/>
      </w:numPr>
      <w:spacing w:before="120" w:after="120" w:line="240" w:lineRule="exact"/>
      <w:outlineLvl w:val="8"/>
    </w:pPr>
    <w:rPr>
      <w:rFonts w:eastAsiaTheme="majorEastAsia" w:cstheme="majorBidi"/>
      <w:b/>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970874"/>
    <w:pPr>
      <w:spacing w:before="120" w:after="120"/>
      <w:ind w:firstLine="720"/>
    </w:pPr>
  </w:style>
  <w:style w:type="character" w:customStyle="1" w:styleId="BodyTextChar">
    <w:name w:val="Body Text Char"/>
    <w:basedOn w:val="DefaultParagraphFont"/>
    <w:link w:val="BodyText"/>
    <w:rsid w:val="00970874"/>
  </w:style>
  <w:style w:type="paragraph" w:styleId="EnvelopeAddress">
    <w:name w:val="envelope address"/>
    <w:basedOn w:val="Normal"/>
    <w:semiHidden/>
    <w:unhideWhenUsed/>
    <w:rsid w:val="00970874"/>
    <w:pPr>
      <w:framePr w:w="7920" w:h="1980" w:hRule="exact" w:hSpace="180" w:wrap="auto" w:hAnchor="page" w:xAlign="center" w:yAlign="bottom"/>
      <w:ind w:left="2880"/>
    </w:pPr>
    <w:rPr>
      <w:rFonts w:eastAsiaTheme="majorEastAsia" w:cstheme="majorBidi"/>
    </w:rPr>
  </w:style>
  <w:style w:type="paragraph" w:styleId="Footer">
    <w:name w:val="footer"/>
    <w:basedOn w:val="Normal"/>
    <w:link w:val="FooterChar"/>
    <w:rsid w:val="00EB1156"/>
    <w:pPr>
      <w:tabs>
        <w:tab w:val="center" w:pos="4680"/>
        <w:tab w:val="right" w:pos="9360"/>
      </w:tabs>
    </w:pPr>
  </w:style>
  <w:style w:type="character" w:customStyle="1" w:styleId="FooterChar">
    <w:name w:val="Footer Char"/>
    <w:basedOn w:val="DefaultParagraphFont"/>
    <w:link w:val="Footer"/>
    <w:rsid w:val="00EB1156"/>
    <w:rPr>
      <w:rFonts w:ascii="Arial" w:hAnsi="Arial"/>
    </w:rPr>
  </w:style>
  <w:style w:type="paragraph" w:styleId="FootnoteText">
    <w:name w:val="footnote text"/>
    <w:basedOn w:val="Normal"/>
    <w:link w:val="FootnoteTextChar"/>
    <w:semiHidden/>
    <w:unhideWhenUsed/>
    <w:rsid w:val="00970874"/>
    <w:rPr>
      <w:szCs w:val="20"/>
    </w:rPr>
  </w:style>
  <w:style w:type="character" w:customStyle="1" w:styleId="FootnoteTextChar">
    <w:name w:val="Footnote Text Char"/>
    <w:basedOn w:val="DefaultParagraphFont"/>
    <w:link w:val="FootnoteText"/>
    <w:semiHidden/>
    <w:rsid w:val="00970874"/>
    <w:rPr>
      <w:szCs w:val="20"/>
    </w:rPr>
  </w:style>
  <w:style w:type="paragraph" w:styleId="Header">
    <w:name w:val="header"/>
    <w:basedOn w:val="Normal"/>
    <w:link w:val="HeaderChar"/>
    <w:rsid w:val="00EB1156"/>
    <w:pPr>
      <w:tabs>
        <w:tab w:val="center" w:pos="4680"/>
        <w:tab w:val="right" w:pos="9360"/>
      </w:tabs>
    </w:pPr>
  </w:style>
  <w:style w:type="character" w:customStyle="1" w:styleId="HeaderChar">
    <w:name w:val="Header Char"/>
    <w:basedOn w:val="DefaultParagraphFont"/>
    <w:link w:val="Header"/>
    <w:rsid w:val="00EB1156"/>
    <w:rPr>
      <w:rFonts w:ascii="Arial" w:hAnsi="Arial"/>
    </w:rPr>
  </w:style>
  <w:style w:type="character" w:customStyle="1" w:styleId="Heading1Char">
    <w:name w:val="Heading 1 Char"/>
    <w:basedOn w:val="DefaultParagraphFont"/>
    <w:link w:val="Heading1"/>
    <w:rsid w:val="00B63FA3"/>
    <w:rPr>
      <w:rFonts w:ascii="Arial" w:eastAsiaTheme="majorEastAsia" w:hAnsi="Arial" w:cstheme="majorBidi"/>
      <w:b/>
      <w:bCs/>
      <w:caps/>
      <w:szCs w:val="28"/>
    </w:rPr>
  </w:style>
  <w:style w:type="character" w:styleId="FootnoteReference">
    <w:name w:val="footnote reference"/>
    <w:basedOn w:val="DefaultParagraphFont"/>
    <w:semiHidden/>
    <w:rsid w:val="00970874"/>
    <w:rPr>
      <w:vertAlign w:val="superscript"/>
    </w:rPr>
  </w:style>
  <w:style w:type="character" w:customStyle="1" w:styleId="Heading2Char">
    <w:name w:val="Heading 2 Char"/>
    <w:basedOn w:val="DefaultParagraphFont"/>
    <w:link w:val="Heading2"/>
    <w:rsid w:val="00355DE3"/>
    <w:rPr>
      <w:rFonts w:ascii="Arial" w:eastAsiaTheme="majorEastAsia" w:hAnsi="Arial" w:cstheme="majorBidi"/>
      <w:b/>
      <w:bCs/>
      <w:caps/>
      <w:szCs w:val="26"/>
    </w:rPr>
  </w:style>
  <w:style w:type="character" w:customStyle="1" w:styleId="Heading3Char">
    <w:name w:val="Heading 3 Char"/>
    <w:basedOn w:val="DefaultParagraphFont"/>
    <w:link w:val="Heading3"/>
    <w:rsid w:val="00355DE3"/>
    <w:rPr>
      <w:rFonts w:ascii="Arial" w:eastAsiaTheme="majorEastAsia" w:hAnsi="Arial" w:cstheme="majorBidi"/>
      <w:b/>
      <w:szCs w:val="26"/>
    </w:rPr>
  </w:style>
  <w:style w:type="character" w:customStyle="1" w:styleId="Heading4Char">
    <w:name w:val="Heading 4 Char"/>
    <w:basedOn w:val="DefaultParagraphFont"/>
    <w:link w:val="Heading4"/>
    <w:rsid w:val="00355DE3"/>
    <w:rPr>
      <w:rFonts w:ascii="Arial" w:eastAsiaTheme="majorEastAsia" w:hAnsi="Arial" w:cstheme="majorBidi"/>
      <w:b/>
      <w:bCs/>
      <w:iCs/>
      <w:szCs w:val="26"/>
    </w:rPr>
  </w:style>
  <w:style w:type="character" w:customStyle="1" w:styleId="Heading5Char">
    <w:name w:val="Heading 5 Char"/>
    <w:basedOn w:val="DefaultParagraphFont"/>
    <w:link w:val="Heading5"/>
    <w:rsid w:val="00355DE3"/>
    <w:rPr>
      <w:rFonts w:ascii="Arial" w:eastAsiaTheme="majorEastAsia" w:hAnsi="Arial" w:cstheme="majorBidi"/>
      <w:b/>
    </w:rPr>
  </w:style>
  <w:style w:type="character" w:customStyle="1" w:styleId="Heading6Char">
    <w:name w:val="Heading 6 Char"/>
    <w:basedOn w:val="DefaultParagraphFont"/>
    <w:link w:val="Heading6"/>
    <w:rsid w:val="00355DE3"/>
    <w:rPr>
      <w:rFonts w:ascii="Arial" w:eastAsiaTheme="majorEastAsia" w:hAnsi="Arial" w:cstheme="majorBidi"/>
      <w:b/>
      <w:iCs/>
    </w:rPr>
  </w:style>
  <w:style w:type="character" w:customStyle="1" w:styleId="Heading7Char">
    <w:name w:val="Heading 7 Char"/>
    <w:basedOn w:val="DefaultParagraphFont"/>
    <w:link w:val="Heading7"/>
    <w:rsid w:val="00355DE3"/>
    <w:rPr>
      <w:rFonts w:ascii="Arial" w:eastAsiaTheme="majorEastAsia" w:hAnsi="Arial" w:cstheme="majorBidi"/>
      <w:b/>
      <w:iCs/>
    </w:rPr>
  </w:style>
  <w:style w:type="character" w:customStyle="1" w:styleId="Heading8Char">
    <w:name w:val="Heading 8 Char"/>
    <w:basedOn w:val="DefaultParagraphFont"/>
    <w:link w:val="Heading8"/>
    <w:rsid w:val="00355DE3"/>
    <w:rPr>
      <w:rFonts w:ascii="Arial" w:eastAsiaTheme="majorEastAsia" w:hAnsi="Arial" w:cstheme="majorBidi"/>
      <w:b/>
      <w:szCs w:val="20"/>
    </w:rPr>
  </w:style>
  <w:style w:type="paragraph" w:styleId="ListParagraph">
    <w:name w:val="List Paragraph"/>
    <w:basedOn w:val="Normal"/>
    <w:uiPriority w:val="34"/>
    <w:qFormat/>
    <w:rsid w:val="00970874"/>
    <w:pPr>
      <w:ind w:left="720"/>
      <w:contextualSpacing/>
    </w:pPr>
  </w:style>
  <w:style w:type="numbering" w:customStyle="1" w:styleId="ListCATTY">
    <w:name w:val="ListCATTY"/>
    <w:uiPriority w:val="99"/>
    <w:rsid w:val="00970874"/>
    <w:pPr>
      <w:numPr>
        <w:numId w:val="2"/>
      </w:numPr>
    </w:pPr>
  </w:style>
  <w:style w:type="numbering" w:customStyle="1" w:styleId="CATTYList">
    <w:name w:val="CATTY List"/>
    <w:uiPriority w:val="99"/>
    <w:rsid w:val="00970874"/>
    <w:pPr>
      <w:numPr>
        <w:numId w:val="3"/>
      </w:numPr>
    </w:pPr>
  </w:style>
  <w:style w:type="paragraph" w:styleId="List">
    <w:name w:val="List"/>
    <w:basedOn w:val="Normal"/>
    <w:uiPriority w:val="99"/>
    <w:semiHidden/>
    <w:unhideWhenUsed/>
    <w:rsid w:val="00970874"/>
    <w:pPr>
      <w:ind w:left="360" w:hanging="360"/>
      <w:contextualSpacing/>
    </w:pPr>
  </w:style>
  <w:style w:type="character" w:customStyle="1" w:styleId="Heading9Char">
    <w:name w:val="Heading 9 Char"/>
    <w:basedOn w:val="DefaultParagraphFont"/>
    <w:link w:val="Heading9"/>
    <w:rsid w:val="00355DE3"/>
    <w:rPr>
      <w:rFonts w:ascii="Arial" w:eastAsiaTheme="majorEastAsia" w:hAnsi="Arial" w:cstheme="majorBidi"/>
      <w:b/>
      <w:iCs/>
      <w:szCs w:val="20"/>
    </w:rPr>
  </w:style>
  <w:style w:type="paragraph" w:styleId="List2">
    <w:name w:val="List 2"/>
    <w:basedOn w:val="Normal"/>
    <w:uiPriority w:val="99"/>
    <w:semiHidden/>
    <w:unhideWhenUsed/>
    <w:rsid w:val="00970874"/>
    <w:pPr>
      <w:ind w:left="720" w:hanging="360"/>
      <w:contextualSpacing/>
    </w:pPr>
  </w:style>
  <w:style w:type="character" w:styleId="PageNumber">
    <w:name w:val="page number"/>
    <w:basedOn w:val="DefaultParagraphFont"/>
    <w:rsid w:val="00B63FA3"/>
    <w:rPr>
      <w:rFonts w:ascii="Arial" w:hAnsi="Arial"/>
    </w:rPr>
  </w:style>
  <w:style w:type="paragraph" w:styleId="Quote">
    <w:name w:val="Quote"/>
    <w:next w:val="Normal"/>
    <w:link w:val="QuoteChar"/>
    <w:qFormat/>
    <w:rsid w:val="00B63FA3"/>
    <w:pPr>
      <w:spacing w:before="120" w:after="120"/>
      <w:ind w:left="1440" w:right="720"/>
    </w:pPr>
    <w:rPr>
      <w:rFonts w:ascii="Arial" w:hAnsi="Arial"/>
      <w:iCs/>
    </w:rPr>
  </w:style>
  <w:style w:type="character" w:customStyle="1" w:styleId="QuoteChar">
    <w:name w:val="Quote Char"/>
    <w:basedOn w:val="DefaultParagraphFont"/>
    <w:link w:val="Quote"/>
    <w:rsid w:val="00B63FA3"/>
    <w:rPr>
      <w:rFonts w:ascii="Arial" w:hAnsi="Arial"/>
      <w:iCs/>
    </w:rPr>
  </w:style>
  <w:style w:type="paragraph" w:customStyle="1" w:styleId="BdSupsNormal">
    <w:name w:val="BdSupsNormal"/>
    <w:basedOn w:val="Normal"/>
    <w:link w:val="BdSupsNormalChar"/>
    <w:qFormat/>
    <w:rsid w:val="00592FE3"/>
  </w:style>
  <w:style w:type="character" w:customStyle="1" w:styleId="BdSupsNormalChar">
    <w:name w:val="BdSupsNormal Char"/>
    <w:basedOn w:val="DefaultParagraphFont"/>
    <w:link w:val="BdSupsNormal"/>
    <w:rsid w:val="00592FE3"/>
    <w:rPr>
      <w:rFonts w:ascii="Arial" w:hAnsi="Arial"/>
    </w:rPr>
  </w:style>
  <w:style w:type="paragraph" w:customStyle="1" w:styleId="BdSupsBodyText">
    <w:name w:val="BdSupsBodyText"/>
    <w:basedOn w:val="BdSupsNormal"/>
    <w:link w:val="BdSupsBodyTextChar"/>
    <w:qFormat/>
    <w:rsid w:val="00592FE3"/>
    <w:pPr>
      <w:ind w:firstLine="720"/>
    </w:pPr>
  </w:style>
  <w:style w:type="character" w:customStyle="1" w:styleId="BdSupsBodyTextChar">
    <w:name w:val="BdSupsBodyText Char"/>
    <w:basedOn w:val="DefaultParagraphFont"/>
    <w:link w:val="BdSupsBodyText"/>
    <w:rsid w:val="00592FE3"/>
    <w:rPr>
      <w:rFonts w:ascii="Arial" w:hAnsi="Arial"/>
    </w:rPr>
  </w:style>
  <w:style w:type="paragraph" w:customStyle="1" w:styleId="BdSupsNrml12pt">
    <w:name w:val="BdSupsNrml12pt"/>
    <w:basedOn w:val="BdSupsNormal"/>
    <w:link w:val="BdSupsNrml12ptChar"/>
    <w:qFormat/>
    <w:rsid w:val="00592FE3"/>
    <w:pPr>
      <w:spacing w:line="240" w:lineRule="exact"/>
    </w:pPr>
  </w:style>
  <w:style w:type="character" w:customStyle="1" w:styleId="BdSupsNrml12ptChar">
    <w:name w:val="BdSupsNrml12pt Char"/>
    <w:basedOn w:val="BdSupsNormalChar"/>
    <w:link w:val="BdSupsNrml12pt"/>
    <w:rsid w:val="00592FE3"/>
    <w:rPr>
      <w:rFonts w:ascii="Arial" w:hAnsi="Arial"/>
    </w:rPr>
  </w:style>
  <w:style w:type="paragraph" w:customStyle="1" w:styleId="BdSups1stPara">
    <w:name w:val="BdSups1stPara"/>
    <w:basedOn w:val="BdSupsNormal"/>
    <w:link w:val="BdSups1stParaChar"/>
    <w:qFormat/>
    <w:rsid w:val="002606E3"/>
    <w:pPr>
      <w:spacing w:before="240" w:after="60" w:line="240" w:lineRule="exact"/>
    </w:pPr>
  </w:style>
  <w:style w:type="character" w:customStyle="1" w:styleId="BdSups1stParaChar">
    <w:name w:val="BdSups1stPara Char"/>
    <w:basedOn w:val="BdSupsBodyTextChar"/>
    <w:link w:val="BdSups1stPara"/>
    <w:rsid w:val="002606E3"/>
    <w:rPr>
      <w:rFonts w:ascii="Arial" w:hAnsi="Arial"/>
    </w:rPr>
  </w:style>
  <w:style w:type="character" w:styleId="Strong">
    <w:name w:val="Strong"/>
    <w:basedOn w:val="DefaultParagraphFont"/>
    <w:uiPriority w:val="22"/>
    <w:qFormat/>
    <w:rsid w:val="00AF2B2F"/>
    <w:rPr>
      <w:b/>
      <w:bCs/>
    </w:rPr>
  </w:style>
  <w:style w:type="numbering" w:customStyle="1" w:styleId="BdSupsHeadingList">
    <w:name w:val="BdSupsHeadingList"/>
    <w:uiPriority w:val="99"/>
    <w:rsid w:val="00355DE3"/>
    <w:pPr>
      <w:numPr>
        <w:numId w:val="5"/>
      </w:numPr>
    </w:pPr>
  </w:style>
  <w:style w:type="paragraph" w:styleId="BalloonText">
    <w:name w:val="Balloon Text"/>
    <w:basedOn w:val="Normal"/>
    <w:link w:val="BalloonTextChar"/>
    <w:uiPriority w:val="99"/>
    <w:semiHidden/>
    <w:unhideWhenUsed/>
    <w:rsid w:val="00E7634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6340"/>
    <w:rPr>
      <w:rFonts w:ascii="Tahoma" w:hAnsi="Tahoma" w:cs="Tahoma"/>
      <w:sz w:val="16"/>
      <w:szCs w:val="16"/>
    </w:rPr>
  </w:style>
  <w:style w:type="character" w:styleId="CommentReference">
    <w:name w:val="annotation reference"/>
    <w:basedOn w:val="DefaultParagraphFont"/>
    <w:uiPriority w:val="99"/>
    <w:semiHidden/>
    <w:unhideWhenUsed/>
    <w:rsid w:val="00A12C0F"/>
    <w:rPr>
      <w:sz w:val="16"/>
      <w:szCs w:val="16"/>
    </w:rPr>
  </w:style>
  <w:style w:type="paragraph" w:styleId="CommentText">
    <w:name w:val="annotation text"/>
    <w:basedOn w:val="Normal"/>
    <w:link w:val="CommentTextChar"/>
    <w:uiPriority w:val="99"/>
    <w:unhideWhenUsed/>
    <w:rsid w:val="00A12C0F"/>
    <w:pPr>
      <w:spacing w:line="240" w:lineRule="auto"/>
    </w:pPr>
    <w:rPr>
      <w:sz w:val="20"/>
      <w:szCs w:val="20"/>
    </w:rPr>
  </w:style>
  <w:style w:type="character" w:customStyle="1" w:styleId="CommentTextChar">
    <w:name w:val="Comment Text Char"/>
    <w:basedOn w:val="DefaultParagraphFont"/>
    <w:link w:val="CommentText"/>
    <w:uiPriority w:val="99"/>
    <w:rsid w:val="00A12C0F"/>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A12C0F"/>
    <w:rPr>
      <w:b/>
      <w:bCs/>
    </w:rPr>
  </w:style>
  <w:style w:type="character" w:customStyle="1" w:styleId="CommentSubjectChar">
    <w:name w:val="Comment Subject Char"/>
    <w:basedOn w:val="CommentTextChar"/>
    <w:link w:val="CommentSubject"/>
    <w:uiPriority w:val="99"/>
    <w:semiHidden/>
    <w:rsid w:val="00A12C0F"/>
    <w:rPr>
      <w:rFonts w:ascii="Arial" w:hAnsi="Arial"/>
      <w:b/>
      <w:bCs/>
      <w:sz w:val="20"/>
      <w:szCs w:val="20"/>
    </w:rPr>
  </w:style>
  <w:style w:type="paragraph" w:styleId="Revision">
    <w:name w:val="Revision"/>
    <w:hidden/>
    <w:uiPriority w:val="99"/>
    <w:semiHidden/>
    <w:rsid w:val="009B720D"/>
    <w:pPr>
      <w:spacing w:line="240" w:lineRule="auto"/>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S%20Word%202019\Workgroup\!BdSups2019\!BdSups%202k19%20Resolutio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F70224-C665-4B76-8705-B8E9FD2B3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!BdSups 2k19 Resolution</Template>
  <TotalTime>4</TotalTime>
  <Pages>2</Pages>
  <Words>440</Words>
  <Characters>2509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CCSF</Company>
  <LinksUpToDate>false</LinksUpToDate>
  <CharactersWithSpaces>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 Huber</dc:creator>
  <cp:lastModifiedBy>Wong, Jocelyn (BOS)</cp:lastModifiedBy>
  <cp:revision>3</cp:revision>
  <cp:lastPrinted>2026-03-30T20:24:00Z</cp:lastPrinted>
  <dcterms:created xsi:type="dcterms:W3CDTF">2026-07-22T18:18:00Z</dcterms:created>
  <dcterms:modified xsi:type="dcterms:W3CDTF">2026-07-24T15:32:00Z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ityLaw">
    <vt:bool>true</vt:bool>
  </property>
  <property fmtid="{D5CDD505-2E9C-101B-9397-08002B2CF9AE}" pid="3" name="IsGeneratedFromTemplate">
    <vt:bool>true</vt:bool>
  </property>
  <property fmtid="{D5CDD505-2E9C-101B-9397-08002B2CF9AE}" pid="4" name="DocID">
    <vt:i4>31021635</vt:i4>
  </property>
  <property fmtid="{D5CDD505-2E9C-101B-9397-08002B2CF9AE}" pid="5" name="EditBy">
    <vt:lpwstr/>
  </property>
  <property fmtid="{D5CDD505-2E9C-101B-9397-08002B2CF9AE}" pid="6" name="SharedFolderPath">
    <vt:lpwstr>\\10.15.50.222\DOCS\LEGANA\AS2025\2500358\</vt:lpwstr>
  </property>
  <property fmtid="{D5CDD505-2E9C-101B-9397-08002B2CF9AE}" pid="7" name="TrackID">
    <vt:i4>0</vt:i4>
  </property>
  <property fmtid="{D5CDD505-2E9C-101B-9397-08002B2CF9AE}" pid="8" name="DeleteOnClose">
    <vt:bool>false</vt:bool>
  </property>
</Properties>
</file>