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49191" w14:textId="0C99692D" w:rsidR="00A611F3" w:rsidRPr="00527A82" w:rsidRDefault="00527A82" w:rsidP="002606E3">
      <w:pPr>
        <w:pStyle w:val="BdSups1stPara"/>
      </w:pPr>
      <w:r>
        <w:t>[</w:t>
      </w:r>
      <w:r w:rsidR="009566D9">
        <w:t>Accept and Expend</w:t>
      </w:r>
      <w:r w:rsidR="0024165F">
        <w:t xml:space="preserve"> </w:t>
      </w:r>
      <w:r w:rsidR="009566D9">
        <w:t xml:space="preserve">Gift </w:t>
      </w:r>
      <w:r w:rsidR="00DB31DE">
        <w:t>-</w:t>
      </w:r>
      <w:r w:rsidR="009566D9">
        <w:t xml:space="preserve"> </w:t>
      </w:r>
      <w:r w:rsidR="00207D6B">
        <w:t xml:space="preserve">Retroactive - </w:t>
      </w:r>
      <w:r w:rsidR="00CD2AA5" w:rsidRPr="0086294C">
        <w:t>China Basin Ballpark Company LLC - Recruitment Testing Event at Oracle Park - $45,500</w:t>
      </w:r>
      <w:r>
        <w:t>]</w:t>
      </w:r>
    </w:p>
    <w:p w14:paraId="35115D3D" w14:textId="77777777" w:rsidR="00EB1156" w:rsidRDefault="00EB1156" w:rsidP="00527A82">
      <w:pPr>
        <w:pStyle w:val="BdSupsNrml12pt"/>
      </w:pPr>
    </w:p>
    <w:p w14:paraId="7632C6C5" w14:textId="77777777" w:rsidR="00EB1156" w:rsidRPr="00527A82" w:rsidRDefault="00EB1156" w:rsidP="00527A82">
      <w:pPr>
        <w:pStyle w:val="BdSupsNrml12pt"/>
        <w:sectPr w:rsidR="00EB1156" w:rsidRPr="00527A82" w:rsidSect="00681939">
          <w:headerReference w:type="default" r:id="rId8"/>
          <w:footerReference w:type="default" r:id="rId9"/>
          <w:pgSz w:w="12240" w:h="15840" w:code="1"/>
          <w:pgMar w:top="1886" w:right="720" w:bottom="1886" w:left="1526" w:header="547" w:footer="662" w:gutter="0"/>
          <w:cols w:space="720"/>
          <w:docGrid w:linePitch="360"/>
        </w:sectPr>
      </w:pPr>
    </w:p>
    <w:p w14:paraId="74BB489D" w14:textId="77777777" w:rsidR="00CD2AA5" w:rsidRPr="00CD2AA5" w:rsidRDefault="00CD2AA5" w:rsidP="00CD2AA5">
      <w:pPr>
        <w:pStyle w:val="BdSupsBodyText"/>
        <w:ind w:firstLine="0"/>
        <w:rPr>
          <w:b/>
        </w:rPr>
      </w:pPr>
      <w:r w:rsidRPr="00CD2AA5">
        <w:rPr>
          <w:b/>
        </w:rPr>
        <w:t>Resolution retroactively authorizing the Police Department to accept and expend an in-kind gift of venue space and related facility use at Oracle Park valued at $45,500 from China Basin Ballpark Company LLC to support a Police Department recruitment testing event on July 22, 2026.</w:t>
      </w:r>
    </w:p>
    <w:p w14:paraId="4ECA8E47" w14:textId="77777777" w:rsidR="0038672D" w:rsidRDefault="0038672D" w:rsidP="008A657B">
      <w:pPr>
        <w:pStyle w:val="BdSupsBodyText"/>
      </w:pPr>
    </w:p>
    <w:p w14:paraId="7907507B" w14:textId="3D87B31B" w:rsidR="00CD2AA5" w:rsidRDefault="00207D6B" w:rsidP="00207D6B">
      <w:pPr>
        <w:pStyle w:val="BdSupsBodyText"/>
      </w:pPr>
      <w:r w:rsidRPr="00207D6B">
        <w:t xml:space="preserve">WHEREAS, </w:t>
      </w:r>
      <w:r w:rsidR="00CD2AA5" w:rsidRPr="00CD2AA5">
        <w:t>The Police Department continues to prioritize the recruitment and hiring of sworn personnel to address ongoing staffing challenges and maintain public safety throughout the City; and</w:t>
      </w:r>
    </w:p>
    <w:p w14:paraId="68FCB234" w14:textId="04835E42" w:rsidR="00207D6B" w:rsidRPr="00207D6B" w:rsidRDefault="00207D6B" w:rsidP="00207D6B">
      <w:pPr>
        <w:pStyle w:val="BdSupsBodyText"/>
      </w:pPr>
      <w:r w:rsidRPr="00207D6B">
        <w:t xml:space="preserve">WHEREAS, </w:t>
      </w:r>
      <w:r w:rsidR="00CD2AA5" w:rsidRPr="0086294C">
        <w:t>The Police Department has implemented a variety of recruitment initiatives intended to attract, evaluate, and hire qualified candidates for entry-level police officer positions; and</w:t>
      </w:r>
    </w:p>
    <w:p w14:paraId="414D5938" w14:textId="641C0196" w:rsidR="00207D6B" w:rsidRPr="00207D6B" w:rsidRDefault="00207D6B" w:rsidP="00207D6B">
      <w:pPr>
        <w:pStyle w:val="BdSupsBodyText"/>
      </w:pPr>
      <w:r w:rsidRPr="00207D6B">
        <w:t xml:space="preserve">WHEREAS, </w:t>
      </w:r>
      <w:r w:rsidR="00CD2AA5" w:rsidRPr="00CD2AA5">
        <w:t>As part of these efforts, the Police Department conducts recruitment testing events that allow prospective candidates to complete multiple stages of the hiring process in a single location, including</w:t>
      </w:r>
      <w:r w:rsidR="00CA1EB2">
        <w:t>:</w:t>
      </w:r>
      <w:r w:rsidR="00CD2AA5" w:rsidRPr="00CD2AA5">
        <w:t xml:space="preserve"> candidate orientation, physical agility testing, oral interviews, and related recruitment activities; and</w:t>
      </w:r>
    </w:p>
    <w:p w14:paraId="4F649B80" w14:textId="4DE91191" w:rsidR="00207D6B" w:rsidRPr="00207D6B" w:rsidRDefault="00207D6B" w:rsidP="00207D6B">
      <w:pPr>
        <w:pStyle w:val="BdSupsBodyText"/>
      </w:pPr>
      <w:r w:rsidRPr="00207D6B">
        <w:t xml:space="preserve">WHEREAS, </w:t>
      </w:r>
      <w:r w:rsidR="00CD2AA5" w:rsidRPr="00CD2AA5">
        <w:t>China Basin Ballpark Company LLC (CBBC) is the entity that owns and operates Oracle Park in San Francisco; and</w:t>
      </w:r>
    </w:p>
    <w:p w14:paraId="5BEB6C96" w14:textId="77777777" w:rsidR="000733B1" w:rsidRPr="000733B1" w:rsidRDefault="000733B1" w:rsidP="000733B1">
      <w:pPr>
        <w:pStyle w:val="BdSupsBodyText"/>
      </w:pPr>
      <w:r w:rsidRPr="000733B1">
        <w:t>WHEREAS, CBBC has offered to provide an in-kind gift to the Police Department consisting of venue space and related facility use at Oracle Park for a Police Department recruitment testing event scheduled for July 22, 2026; and</w:t>
      </w:r>
    </w:p>
    <w:p w14:paraId="3EC5A981" w14:textId="77777777" w:rsidR="000733B1" w:rsidRDefault="000733B1" w:rsidP="000733B1">
      <w:pPr>
        <w:pStyle w:val="BdSupsBodyText"/>
      </w:pPr>
      <w:r w:rsidRPr="000733B1">
        <w:t xml:space="preserve">WHEREAS, The gift consists of full-day access to the Suite Lobby and fifteen suites, Mini Ballpark, Performance Center, and Shield Lounge at Oracle Park through the waiver of </w:t>
      </w:r>
      <w:r w:rsidRPr="000733B1">
        <w:lastRenderedPageBreak/>
        <w:t xml:space="preserve">venue rental fees with a fair market value of $45,500 based on CBBC's standard commercial rental rates; </w:t>
      </w:r>
      <w:r>
        <w:t>and</w:t>
      </w:r>
    </w:p>
    <w:p w14:paraId="71B192F3" w14:textId="437E1BF0" w:rsidR="000733B1" w:rsidRPr="000733B1" w:rsidRDefault="000733B1" w:rsidP="000733B1">
      <w:pPr>
        <w:pStyle w:val="BdSupsBodyText"/>
      </w:pPr>
      <w:r>
        <w:t>WHEREAS, T</w:t>
      </w:r>
      <w:r w:rsidRPr="000733B1">
        <w:t>he Police Department will separately pay the staffing, security, operations, maintenance, and related costs associated with the event, estimated at $5,770.20; and</w:t>
      </w:r>
    </w:p>
    <w:p w14:paraId="445F7A06" w14:textId="3886D368" w:rsidR="000733B1" w:rsidRPr="000733B1" w:rsidRDefault="000733B1" w:rsidP="000733B1">
      <w:pPr>
        <w:pStyle w:val="BdSupsBodyText"/>
      </w:pPr>
      <w:r w:rsidRPr="000733B1">
        <w:t>WHEREAS, The gifted venue space will be used exclusively to conduct the Police Department's Q002 Entry-Level Police Officer examination event, including</w:t>
      </w:r>
      <w:r w:rsidR="00CA1EB2">
        <w:t>:</w:t>
      </w:r>
      <w:r w:rsidRPr="000733B1">
        <w:t xml:space="preserve"> physical agility testing, oral interviews, candidate orientation, and operational staging for Department personnel supporting the event; and</w:t>
      </w:r>
    </w:p>
    <w:p w14:paraId="4592895A" w14:textId="06BED192" w:rsidR="00CD2AA5" w:rsidRPr="00207D6B" w:rsidRDefault="00CD2AA5" w:rsidP="00CD2AA5">
      <w:pPr>
        <w:pStyle w:val="BdSupsBodyText"/>
      </w:pPr>
      <w:r w:rsidRPr="00207D6B">
        <w:t xml:space="preserve">WHEREAS, </w:t>
      </w:r>
      <w:r w:rsidRPr="00CD2AA5">
        <w:t>The use of the gifted venue space will support the Department's efforts to recruit and hire qualified police officer candidates and further the Department's mission of providing public safety to the residents and visitors of San Francisco; and</w:t>
      </w:r>
    </w:p>
    <w:p w14:paraId="21AC273A" w14:textId="78DC4C68" w:rsidR="00CD2AA5" w:rsidRPr="00207D6B" w:rsidRDefault="00CD2AA5" w:rsidP="00CD2AA5">
      <w:pPr>
        <w:pStyle w:val="BdSupsBodyText"/>
      </w:pPr>
      <w:r w:rsidRPr="00207D6B">
        <w:t xml:space="preserve">WHEREAS, </w:t>
      </w:r>
      <w:r w:rsidRPr="00CD2AA5">
        <w:t xml:space="preserve">The Police Commission authorized the acceptance of the gift at its meeting on </w:t>
      </w:r>
      <w:r w:rsidR="00E111F1">
        <w:t>July 15, 2026</w:t>
      </w:r>
      <w:r w:rsidRPr="00CD2AA5">
        <w:t>; the Police Commission</w:t>
      </w:r>
      <w:r w:rsidR="00395133">
        <w:t>’</w:t>
      </w:r>
      <w:r w:rsidRPr="00CD2AA5">
        <w:t>s approval is on file with the Clerk of the Board of Supervisors in File No. __________; and</w:t>
      </w:r>
    </w:p>
    <w:p w14:paraId="1F2FAE66" w14:textId="40CA40D0" w:rsidR="00CD2AA5" w:rsidRPr="00207D6B" w:rsidRDefault="00CD2AA5" w:rsidP="00CD2AA5">
      <w:pPr>
        <w:pStyle w:val="BdSupsBodyText"/>
      </w:pPr>
      <w:r w:rsidRPr="00207D6B">
        <w:t xml:space="preserve">WHEREAS, </w:t>
      </w:r>
      <w:r w:rsidRPr="0086294C">
        <w:t>Under Administrative Code</w:t>
      </w:r>
      <w:r w:rsidR="00CA1EB2">
        <w:t>,</w:t>
      </w:r>
      <w:r w:rsidRPr="0086294C">
        <w:t xml:space="preserve"> Section 10.100.305, the Police Department must obtain the Board of Supervisors</w:t>
      </w:r>
      <w:r w:rsidR="000D427D">
        <w:t>’</w:t>
      </w:r>
      <w:r w:rsidRPr="0086294C">
        <w:t xml:space="preserve"> approval to accept and expend a gift with a value of more than $10,000; now, therefore, be it</w:t>
      </w:r>
    </w:p>
    <w:p w14:paraId="16DA9E01" w14:textId="1602E81F" w:rsidR="00207D6B" w:rsidRPr="00207D6B" w:rsidRDefault="00207D6B" w:rsidP="00207D6B">
      <w:pPr>
        <w:pStyle w:val="BdSupsBodyText"/>
      </w:pPr>
      <w:r w:rsidRPr="00207D6B">
        <w:t xml:space="preserve">RESOLVED, </w:t>
      </w:r>
      <w:r w:rsidR="00CD2AA5" w:rsidRPr="0086294C">
        <w:t xml:space="preserve">That the Board of Supervisors authorizes the Police Department to </w:t>
      </w:r>
      <w:r w:rsidR="00CD2AA5">
        <w:t xml:space="preserve">retroactively </w:t>
      </w:r>
      <w:r w:rsidR="00CD2AA5" w:rsidRPr="0086294C">
        <w:t>accept and expend an in-kind gift from C</w:t>
      </w:r>
      <w:r w:rsidR="00CA1EB2">
        <w:t>BBC</w:t>
      </w:r>
      <w:r w:rsidR="00CD2AA5" w:rsidRPr="0086294C">
        <w:t xml:space="preserve"> with a value of $45,500 consisting of venue space and related facility use at Oracle Park to support a Police Department recruitment testing event on July 22, 2026.</w:t>
      </w:r>
    </w:p>
    <w:p w14:paraId="5DBD2B63" w14:textId="77777777" w:rsidR="005A282C" w:rsidRDefault="005A282C" w:rsidP="000116B2">
      <w:pPr>
        <w:pStyle w:val="BdSupsBodyText"/>
      </w:pPr>
    </w:p>
    <w:p w14:paraId="7512FD1F" w14:textId="77777777" w:rsidR="000733B1" w:rsidRDefault="000733B1" w:rsidP="000116B2">
      <w:pPr>
        <w:pStyle w:val="BdSupsBodyText"/>
      </w:pPr>
    </w:p>
    <w:p w14:paraId="40C5F36D" w14:textId="77777777" w:rsidR="000733B1" w:rsidRDefault="000733B1" w:rsidP="000116B2">
      <w:pPr>
        <w:pStyle w:val="BdSupsBodyText"/>
      </w:pPr>
    </w:p>
    <w:p w14:paraId="3D365686" w14:textId="0CBC7A4E" w:rsidR="005A282C" w:rsidRDefault="005A282C" w:rsidP="005A282C">
      <w:pPr>
        <w:ind w:left="180" w:right="274"/>
      </w:pPr>
      <w:r w:rsidRPr="006466E4">
        <w:lastRenderedPageBreak/>
        <w:t>Recommended:</w:t>
      </w:r>
      <w:r w:rsidRPr="006466E4">
        <w:tab/>
      </w:r>
      <w:r w:rsidRPr="006466E4">
        <w:tab/>
      </w:r>
      <w:r w:rsidRPr="006466E4">
        <w:tab/>
      </w:r>
      <w:r w:rsidRPr="006466E4">
        <w:tab/>
      </w:r>
      <w:r>
        <w:t>Approved:__</w:t>
      </w:r>
      <w:r w:rsidR="00CA1EB2" w:rsidDel="00CA1EB2">
        <w:t xml:space="preserve"> </w:t>
      </w:r>
      <w:r w:rsidR="00D2037A" w:rsidRPr="00E12293">
        <w:rPr>
          <w:i/>
          <w:iCs/>
          <w:u w:val="single"/>
        </w:rPr>
        <w:t>/s/</w:t>
      </w:r>
      <w:r w:rsidR="00CA1EB2">
        <w:rPr>
          <w:i/>
          <w:iCs/>
          <w:u w:val="single"/>
        </w:rPr>
        <w:t xml:space="preserve"> Sophia Kittler for</w:t>
      </w:r>
      <w:r>
        <w:t>________</w:t>
      </w:r>
    </w:p>
    <w:p w14:paraId="54D16051" w14:textId="5571BA2D" w:rsidR="00CA1EB2" w:rsidRDefault="005A282C" w:rsidP="005A282C">
      <w:pPr>
        <w:ind w:left="180" w:right="274"/>
      </w:pPr>
      <w:r>
        <w:tab/>
      </w:r>
      <w:r>
        <w:tab/>
      </w:r>
      <w:r>
        <w:tab/>
      </w:r>
      <w:r>
        <w:tab/>
      </w:r>
      <w:r>
        <w:tab/>
      </w:r>
      <w:r>
        <w:tab/>
      </w:r>
      <w:r>
        <w:tab/>
      </w:r>
      <w:r>
        <w:tab/>
      </w:r>
      <w:r w:rsidR="00CA1EB2">
        <w:t>Daniel Lurie</w:t>
      </w:r>
    </w:p>
    <w:p w14:paraId="68A2192F" w14:textId="24EA8A89" w:rsidR="005A282C" w:rsidRDefault="005A282C" w:rsidP="00E12293">
      <w:pPr>
        <w:ind w:left="5220" w:right="274" w:firstLine="540"/>
      </w:pPr>
      <w:r>
        <w:t>Mayor</w:t>
      </w:r>
    </w:p>
    <w:p w14:paraId="2DAD1D5B" w14:textId="77777777" w:rsidR="005A282C" w:rsidRPr="006466E4" w:rsidRDefault="005A282C" w:rsidP="005A282C">
      <w:pPr>
        <w:ind w:left="180" w:right="274"/>
      </w:pPr>
    </w:p>
    <w:p w14:paraId="654BFA82" w14:textId="6BA78091" w:rsidR="005A282C" w:rsidRPr="006466E4" w:rsidRDefault="00D2037A" w:rsidP="005A282C">
      <w:pPr>
        <w:ind w:left="180" w:right="274"/>
      </w:pPr>
      <w:r w:rsidRPr="00E12293">
        <w:rPr>
          <w:i/>
          <w:iCs/>
          <w:u w:val="single"/>
        </w:rPr>
        <w:t>/s/</w:t>
      </w:r>
      <w:r w:rsidR="00CA1EB2">
        <w:rPr>
          <w:i/>
          <w:iCs/>
          <w:u w:val="single"/>
        </w:rPr>
        <w:t xml:space="preserve"> Derrick J. Lew</w:t>
      </w:r>
      <w:r w:rsidR="005A282C" w:rsidRPr="006466E4">
        <w:t>_______</w:t>
      </w:r>
      <w:r w:rsidR="005A282C">
        <w:tab/>
      </w:r>
      <w:r w:rsidR="005A282C">
        <w:tab/>
        <w:t>Approved:__</w:t>
      </w:r>
      <w:r w:rsidR="00CA1EB2" w:rsidDel="00CA1EB2">
        <w:t xml:space="preserve"> </w:t>
      </w:r>
      <w:r w:rsidRPr="00E12293">
        <w:rPr>
          <w:i/>
          <w:iCs/>
          <w:u w:val="single"/>
        </w:rPr>
        <w:t>/s/</w:t>
      </w:r>
      <w:r w:rsidR="00CA1EB2">
        <w:rPr>
          <w:i/>
          <w:iCs/>
          <w:u w:val="single"/>
        </w:rPr>
        <w:t xml:space="preserve"> Jocelyn Quintos for</w:t>
      </w:r>
      <w:r w:rsidR="005A282C">
        <w:t>_______</w:t>
      </w:r>
    </w:p>
    <w:p w14:paraId="5796C751" w14:textId="243C97BD" w:rsidR="00CA1EB2" w:rsidRDefault="005A282C" w:rsidP="005A282C">
      <w:pPr>
        <w:ind w:left="180" w:right="274"/>
      </w:pPr>
      <w:r>
        <w:t xml:space="preserve">Chief </w:t>
      </w:r>
      <w:r w:rsidR="00F815F6">
        <w:t>Derrick J. Lew</w:t>
      </w:r>
      <w:r w:rsidRPr="006466E4">
        <w:tab/>
      </w:r>
      <w:r w:rsidRPr="006466E4">
        <w:tab/>
      </w:r>
      <w:r>
        <w:tab/>
      </w:r>
      <w:r w:rsidRPr="006466E4">
        <w:tab/>
      </w:r>
      <w:r>
        <w:tab/>
      </w:r>
      <w:r w:rsidR="00CA1EB2">
        <w:t>Greg Wagner</w:t>
      </w:r>
    </w:p>
    <w:p w14:paraId="2ED62DE3" w14:textId="60D4B440" w:rsidR="00C4762A" w:rsidRDefault="00FB7CD0" w:rsidP="00E12293">
      <w:pPr>
        <w:ind w:right="274" w:firstLine="180"/>
      </w:pPr>
      <w:r>
        <w:t>Police Department</w:t>
      </w:r>
      <w:r>
        <w:tab/>
      </w:r>
      <w:r>
        <w:tab/>
      </w:r>
      <w:r>
        <w:tab/>
      </w:r>
      <w:r>
        <w:tab/>
      </w:r>
      <w:r>
        <w:tab/>
      </w:r>
      <w:r>
        <w:tab/>
      </w:r>
      <w:r w:rsidR="005A282C">
        <w:t>Controller</w:t>
      </w:r>
    </w:p>
    <w:sectPr w:rsidR="00C4762A" w:rsidSect="00681939">
      <w:headerReference w:type="default" r:id="rId10"/>
      <w:type w:val="continuous"/>
      <w:pgSz w:w="12240" w:h="15840" w:code="1"/>
      <w:pgMar w:top="1886" w:right="720" w:bottom="1800" w:left="1526"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1E218" w14:textId="77777777" w:rsidR="00B45E3A" w:rsidRDefault="00B45E3A" w:rsidP="00671996">
      <w:pPr>
        <w:spacing w:line="240" w:lineRule="auto"/>
      </w:pPr>
      <w:r>
        <w:separator/>
      </w:r>
    </w:p>
  </w:endnote>
  <w:endnote w:type="continuationSeparator" w:id="0">
    <w:p w14:paraId="0318220A" w14:textId="77777777" w:rsidR="00B45E3A" w:rsidRDefault="00B45E3A" w:rsidP="006719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7B211" w14:textId="712D25E7" w:rsidR="00426E29" w:rsidRPr="002B5A18" w:rsidRDefault="00E111F1" w:rsidP="00426E29">
    <w:pPr>
      <w:pStyle w:val="Footer"/>
      <w:tabs>
        <w:tab w:val="clear" w:pos="9360"/>
        <w:tab w:val="right" w:pos="9990"/>
      </w:tabs>
      <w:spacing w:line="240" w:lineRule="exact"/>
      <w:rPr>
        <w:sz w:val="18"/>
        <w:szCs w:val="18"/>
      </w:rPr>
    </w:pPr>
    <w:r>
      <w:rPr>
        <w:sz w:val="18"/>
        <w:szCs w:val="18"/>
      </w:rPr>
      <w:t>Mayor Lurie</w:t>
    </w:r>
  </w:p>
  <w:p w14:paraId="08B6E90E" w14:textId="77777777" w:rsidR="005E4249" w:rsidRPr="00AF2B2F" w:rsidRDefault="005E4249" w:rsidP="005E4249">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009F2613" w:rsidRPr="00AF2B2F">
      <w:rPr>
        <w:sz w:val="18"/>
        <w:szCs w:val="18"/>
      </w:rPr>
      <w:fldChar w:fldCharType="begin"/>
    </w:r>
    <w:r w:rsidRPr="00AF2B2F">
      <w:rPr>
        <w:sz w:val="18"/>
        <w:szCs w:val="18"/>
      </w:rPr>
      <w:instrText xml:space="preserve"> PAGE   \* MERGEFORMAT </w:instrText>
    </w:r>
    <w:r w:rsidR="009F2613" w:rsidRPr="00AF2B2F">
      <w:rPr>
        <w:sz w:val="18"/>
        <w:szCs w:val="18"/>
      </w:rPr>
      <w:fldChar w:fldCharType="separate"/>
    </w:r>
    <w:r w:rsidR="00E07A92">
      <w:rPr>
        <w:noProof/>
        <w:sz w:val="18"/>
        <w:szCs w:val="18"/>
      </w:rPr>
      <w:t>2</w:t>
    </w:r>
    <w:r w:rsidR="009F2613" w:rsidRPr="00AF2B2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DA83A" w14:textId="77777777" w:rsidR="00B45E3A" w:rsidRDefault="00B45E3A" w:rsidP="00671996">
      <w:pPr>
        <w:spacing w:line="240" w:lineRule="auto"/>
      </w:pPr>
      <w:r>
        <w:separator/>
      </w:r>
    </w:p>
  </w:footnote>
  <w:footnote w:type="continuationSeparator" w:id="0">
    <w:p w14:paraId="17D684F8" w14:textId="77777777" w:rsidR="00B45E3A" w:rsidRDefault="00B45E3A" w:rsidP="006719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7175F" w14:textId="77777777" w:rsidR="00DA4DB9" w:rsidRDefault="00DA4DB9" w:rsidP="00EB1156">
    <w:pPr>
      <w:pStyle w:val="BdSupsNrml12pt"/>
    </w:pPr>
  </w:p>
  <w:p w14:paraId="397853AE" w14:textId="38D2FCF9" w:rsidR="00F53F3B" w:rsidRDefault="00306DA8" w:rsidP="00306DA8">
    <w:pPr>
      <w:pStyle w:val="BdSupsNrml12pt"/>
      <w:tabs>
        <w:tab w:val="left" w:pos="5040"/>
      </w:tabs>
    </w:pPr>
    <w:r>
      <w:t>FILE NO.</w:t>
    </w:r>
    <w:r w:rsidR="00CA1EB2">
      <w:t xml:space="preserve"> 260848</w:t>
    </w:r>
    <w:r>
      <w:tab/>
    </w:r>
    <w:r w:rsidR="008A165B">
      <w:t>RESOLUTION</w:t>
    </w:r>
    <w:r>
      <w:t xml:space="preserve"> NO.</w:t>
    </w:r>
  </w:p>
  <w:p w14:paraId="582F0E94" w14:textId="77777777" w:rsidR="00A611F3" w:rsidRPr="00E7140B" w:rsidRDefault="00475439" w:rsidP="00EB1156">
    <w:pPr>
      <w:pStyle w:val="BdSupsNrml12pt"/>
      <w:rPr>
        <w:b/>
        <w:vanish/>
        <w:highlight w:val="yellow"/>
      </w:rPr>
    </w:pPr>
    <w:r>
      <w:rPr>
        <w:noProof/>
      </w:rPr>
      <mc:AlternateContent>
        <mc:Choice Requires="wps">
          <w:drawing>
            <wp:anchor distT="0" distB="0" distL="114300" distR="114300" simplePos="0" relativeHeight="251657216" behindDoc="0" locked="0" layoutInCell="1" allowOverlap="1" wp14:anchorId="07700EA7" wp14:editId="70EECF77">
              <wp:simplePos x="0" y="0"/>
              <wp:positionH relativeFrom="column">
                <wp:posOffset>-635000</wp:posOffset>
              </wp:positionH>
              <wp:positionV relativeFrom="paragraph">
                <wp:posOffset>545465</wp:posOffset>
              </wp:positionV>
              <wp:extent cx="394335" cy="7772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F0D885" w14:textId="77777777" w:rsidR="00A611F3" w:rsidRPr="00A611F3" w:rsidRDefault="00A611F3" w:rsidP="00DB0688">
                          <w:pPr>
                            <w:jc w:val="right"/>
                            <w:rPr>
                              <w:rFonts w:cs="Arial"/>
                            </w:rPr>
                          </w:pPr>
                          <w:r w:rsidRPr="00A611F3">
                            <w:rPr>
                              <w:rFonts w:cs="Arial"/>
                            </w:rPr>
                            <w:t>1</w:t>
                          </w:r>
                        </w:p>
                        <w:p w14:paraId="43AF5117" w14:textId="77777777" w:rsidR="00A611F3" w:rsidRPr="00A611F3" w:rsidRDefault="00A611F3" w:rsidP="00DB0688">
                          <w:pPr>
                            <w:jc w:val="right"/>
                            <w:rPr>
                              <w:rFonts w:cs="Arial"/>
                            </w:rPr>
                          </w:pPr>
                          <w:r w:rsidRPr="00A611F3">
                            <w:rPr>
                              <w:rFonts w:cs="Arial"/>
                            </w:rPr>
                            <w:t>2</w:t>
                          </w:r>
                        </w:p>
                        <w:p w14:paraId="37C6B2FA" w14:textId="77777777" w:rsidR="00A611F3" w:rsidRPr="00A611F3" w:rsidRDefault="00A611F3" w:rsidP="00A611F3">
                          <w:pPr>
                            <w:jc w:val="right"/>
                            <w:rPr>
                              <w:rFonts w:cs="Arial"/>
                            </w:rPr>
                          </w:pPr>
                          <w:r w:rsidRPr="00A611F3">
                            <w:rPr>
                              <w:rFonts w:cs="Arial"/>
                            </w:rPr>
                            <w:t>3</w:t>
                          </w:r>
                        </w:p>
                        <w:p w14:paraId="5CCCEF92" w14:textId="77777777" w:rsidR="00A611F3" w:rsidRPr="00A611F3" w:rsidRDefault="00A611F3" w:rsidP="00A611F3">
                          <w:pPr>
                            <w:jc w:val="right"/>
                            <w:rPr>
                              <w:rFonts w:cs="Arial"/>
                            </w:rPr>
                          </w:pPr>
                          <w:r w:rsidRPr="00A611F3">
                            <w:rPr>
                              <w:rFonts w:cs="Arial"/>
                            </w:rPr>
                            <w:t>4</w:t>
                          </w:r>
                        </w:p>
                        <w:p w14:paraId="3D0F8A35" w14:textId="77777777" w:rsidR="00A611F3" w:rsidRPr="00A611F3" w:rsidRDefault="00A611F3" w:rsidP="00A611F3">
                          <w:pPr>
                            <w:jc w:val="right"/>
                            <w:rPr>
                              <w:rFonts w:cs="Arial"/>
                            </w:rPr>
                          </w:pPr>
                          <w:r w:rsidRPr="00A611F3">
                            <w:rPr>
                              <w:rFonts w:cs="Arial"/>
                            </w:rPr>
                            <w:t>5</w:t>
                          </w:r>
                        </w:p>
                        <w:p w14:paraId="1835E8C0" w14:textId="77777777" w:rsidR="00A611F3" w:rsidRPr="00A611F3" w:rsidRDefault="00A611F3" w:rsidP="00A611F3">
                          <w:pPr>
                            <w:jc w:val="right"/>
                            <w:rPr>
                              <w:rFonts w:cs="Arial"/>
                            </w:rPr>
                          </w:pPr>
                          <w:r w:rsidRPr="00A611F3">
                            <w:rPr>
                              <w:rFonts w:cs="Arial"/>
                            </w:rPr>
                            <w:t>6</w:t>
                          </w:r>
                        </w:p>
                        <w:p w14:paraId="672ECAE4" w14:textId="77777777" w:rsidR="00A611F3" w:rsidRPr="00A611F3" w:rsidRDefault="00A611F3" w:rsidP="00A611F3">
                          <w:pPr>
                            <w:jc w:val="right"/>
                            <w:rPr>
                              <w:rFonts w:cs="Arial"/>
                            </w:rPr>
                          </w:pPr>
                          <w:r w:rsidRPr="00A611F3">
                            <w:rPr>
                              <w:rFonts w:cs="Arial"/>
                            </w:rPr>
                            <w:t>7</w:t>
                          </w:r>
                        </w:p>
                        <w:p w14:paraId="092A6F10" w14:textId="77777777" w:rsidR="00A611F3" w:rsidRPr="00A611F3" w:rsidRDefault="00A611F3" w:rsidP="00A611F3">
                          <w:pPr>
                            <w:jc w:val="right"/>
                            <w:rPr>
                              <w:rFonts w:cs="Arial"/>
                            </w:rPr>
                          </w:pPr>
                          <w:r w:rsidRPr="00A611F3">
                            <w:rPr>
                              <w:rFonts w:cs="Arial"/>
                            </w:rPr>
                            <w:t>8</w:t>
                          </w:r>
                        </w:p>
                        <w:p w14:paraId="3BF3714F" w14:textId="77777777" w:rsidR="00A611F3" w:rsidRPr="00A611F3" w:rsidRDefault="00A611F3" w:rsidP="00A611F3">
                          <w:pPr>
                            <w:jc w:val="right"/>
                            <w:rPr>
                              <w:rFonts w:cs="Arial"/>
                            </w:rPr>
                          </w:pPr>
                          <w:r w:rsidRPr="00A611F3">
                            <w:rPr>
                              <w:rFonts w:cs="Arial"/>
                            </w:rPr>
                            <w:t>9</w:t>
                          </w:r>
                        </w:p>
                        <w:p w14:paraId="054EBBE5" w14:textId="77777777" w:rsidR="00A611F3" w:rsidRPr="00A611F3" w:rsidRDefault="00A611F3" w:rsidP="00A611F3">
                          <w:pPr>
                            <w:jc w:val="right"/>
                            <w:rPr>
                              <w:rFonts w:cs="Arial"/>
                            </w:rPr>
                          </w:pPr>
                          <w:r w:rsidRPr="00A611F3">
                            <w:rPr>
                              <w:rFonts w:cs="Arial"/>
                            </w:rPr>
                            <w:t>10</w:t>
                          </w:r>
                        </w:p>
                        <w:p w14:paraId="388AEBA7" w14:textId="77777777" w:rsidR="00A611F3" w:rsidRPr="00A611F3" w:rsidRDefault="00A611F3" w:rsidP="00A611F3">
                          <w:pPr>
                            <w:jc w:val="right"/>
                            <w:rPr>
                              <w:rFonts w:cs="Arial"/>
                            </w:rPr>
                          </w:pPr>
                          <w:r w:rsidRPr="00A611F3">
                            <w:rPr>
                              <w:rFonts w:cs="Arial"/>
                            </w:rPr>
                            <w:t>11</w:t>
                          </w:r>
                        </w:p>
                        <w:p w14:paraId="447F26A1" w14:textId="77777777" w:rsidR="00A611F3" w:rsidRPr="00A611F3" w:rsidRDefault="00A611F3" w:rsidP="00A611F3">
                          <w:pPr>
                            <w:jc w:val="right"/>
                            <w:rPr>
                              <w:rFonts w:cs="Arial"/>
                            </w:rPr>
                          </w:pPr>
                          <w:r w:rsidRPr="00A611F3">
                            <w:rPr>
                              <w:rFonts w:cs="Arial"/>
                            </w:rPr>
                            <w:t>12</w:t>
                          </w:r>
                        </w:p>
                        <w:p w14:paraId="5CF9DAD5" w14:textId="77777777" w:rsidR="00A611F3" w:rsidRPr="00A611F3" w:rsidRDefault="00A611F3" w:rsidP="00A611F3">
                          <w:pPr>
                            <w:jc w:val="right"/>
                            <w:rPr>
                              <w:rFonts w:cs="Arial"/>
                            </w:rPr>
                          </w:pPr>
                          <w:r w:rsidRPr="00A611F3">
                            <w:rPr>
                              <w:rFonts w:cs="Arial"/>
                            </w:rPr>
                            <w:t>13</w:t>
                          </w:r>
                        </w:p>
                        <w:p w14:paraId="784D103E" w14:textId="77777777" w:rsidR="00A611F3" w:rsidRPr="00A611F3" w:rsidRDefault="00A611F3" w:rsidP="00A611F3">
                          <w:pPr>
                            <w:jc w:val="right"/>
                            <w:rPr>
                              <w:rFonts w:cs="Arial"/>
                            </w:rPr>
                          </w:pPr>
                          <w:r w:rsidRPr="00A611F3">
                            <w:rPr>
                              <w:rFonts w:cs="Arial"/>
                            </w:rPr>
                            <w:t>14</w:t>
                          </w:r>
                        </w:p>
                        <w:p w14:paraId="3F7505D2" w14:textId="77777777" w:rsidR="00A611F3" w:rsidRPr="00A611F3" w:rsidRDefault="00A611F3" w:rsidP="00A611F3">
                          <w:pPr>
                            <w:jc w:val="right"/>
                            <w:rPr>
                              <w:rFonts w:cs="Arial"/>
                            </w:rPr>
                          </w:pPr>
                          <w:r w:rsidRPr="00A611F3">
                            <w:rPr>
                              <w:rFonts w:cs="Arial"/>
                            </w:rPr>
                            <w:t>15</w:t>
                          </w:r>
                        </w:p>
                        <w:p w14:paraId="076D2754" w14:textId="77777777" w:rsidR="00A611F3" w:rsidRPr="00A611F3" w:rsidRDefault="00A611F3" w:rsidP="00A611F3">
                          <w:pPr>
                            <w:jc w:val="right"/>
                            <w:rPr>
                              <w:rFonts w:cs="Arial"/>
                            </w:rPr>
                          </w:pPr>
                          <w:r w:rsidRPr="00A611F3">
                            <w:rPr>
                              <w:rFonts w:cs="Arial"/>
                            </w:rPr>
                            <w:t>16</w:t>
                          </w:r>
                        </w:p>
                        <w:p w14:paraId="018A736C" w14:textId="77777777" w:rsidR="00A611F3" w:rsidRPr="00A611F3" w:rsidRDefault="00A611F3" w:rsidP="00A611F3">
                          <w:pPr>
                            <w:jc w:val="right"/>
                            <w:rPr>
                              <w:rFonts w:cs="Arial"/>
                            </w:rPr>
                          </w:pPr>
                          <w:r w:rsidRPr="00A611F3">
                            <w:rPr>
                              <w:rFonts w:cs="Arial"/>
                            </w:rPr>
                            <w:t>17</w:t>
                          </w:r>
                        </w:p>
                        <w:p w14:paraId="377AA8A9" w14:textId="77777777" w:rsidR="00A611F3" w:rsidRPr="00A611F3" w:rsidRDefault="00A611F3" w:rsidP="00A611F3">
                          <w:pPr>
                            <w:jc w:val="right"/>
                            <w:rPr>
                              <w:rFonts w:cs="Arial"/>
                            </w:rPr>
                          </w:pPr>
                          <w:r w:rsidRPr="00A611F3">
                            <w:rPr>
                              <w:rFonts w:cs="Arial"/>
                            </w:rPr>
                            <w:t>18</w:t>
                          </w:r>
                        </w:p>
                        <w:p w14:paraId="77A53E99" w14:textId="77777777" w:rsidR="00A611F3" w:rsidRPr="00A611F3" w:rsidRDefault="00A611F3" w:rsidP="00A611F3">
                          <w:pPr>
                            <w:jc w:val="right"/>
                            <w:rPr>
                              <w:rFonts w:cs="Arial"/>
                            </w:rPr>
                          </w:pPr>
                          <w:r w:rsidRPr="00A611F3">
                            <w:rPr>
                              <w:rFonts w:cs="Arial"/>
                            </w:rPr>
                            <w:t>19</w:t>
                          </w:r>
                        </w:p>
                        <w:p w14:paraId="195F6BC5" w14:textId="77777777" w:rsidR="00A611F3" w:rsidRPr="00A611F3" w:rsidRDefault="00A611F3" w:rsidP="00A611F3">
                          <w:pPr>
                            <w:jc w:val="right"/>
                            <w:rPr>
                              <w:rFonts w:cs="Arial"/>
                            </w:rPr>
                          </w:pPr>
                          <w:r w:rsidRPr="00A611F3">
                            <w:rPr>
                              <w:rFonts w:cs="Arial"/>
                            </w:rPr>
                            <w:t>20</w:t>
                          </w:r>
                        </w:p>
                        <w:p w14:paraId="7CB62587" w14:textId="77777777" w:rsidR="00A611F3" w:rsidRPr="00A611F3" w:rsidRDefault="00A611F3" w:rsidP="00A611F3">
                          <w:pPr>
                            <w:jc w:val="right"/>
                            <w:rPr>
                              <w:rFonts w:cs="Arial"/>
                            </w:rPr>
                          </w:pPr>
                          <w:r w:rsidRPr="00A611F3">
                            <w:rPr>
                              <w:rFonts w:cs="Arial"/>
                            </w:rPr>
                            <w:t>21</w:t>
                          </w:r>
                        </w:p>
                        <w:p w14:paraId="72CA9863" w14:textId="77777777" w:rsidR="00A611F3" w:rsidRPr="00A611F3" w:rsidRDefault="00A611F3" w:rsidP="00A611F3">
                          <w:pPr>
                            <w:jc w:val="right"/>
                            <w:rPr>
                              <w:rFonts w:cs="Arial"/>
                            </w:rPr>
                          </w:pPr>
                          <w:r w:rsidRPr="00A611F3">
                            <w:rPr>
                              <w:rFonts w:cs="Arial"/>
                            </w:rPr>
                            <w:t>22</w:t>
                          </w:r>
                        </w:p>
                        <w:p w14:paraId="614500FA" w14:textId="77777777" w:rsidR="00A611F3" w:rsidRPr="00A611F3" w:rsidRDefault="00A611F3" w:rsidP="00A611F3">
                          <w:pPr>
                            <w:jc w:val="right"/>
                            <w:rPr>
                              <w:rFonts w:cs="Arial"/>
                            </w:rPr>
                          </w:pPr>
                          <w:r w:rsidRPr="00A611F3">
                            <w:rPr>
                              <w:rFonts w:cs="Arial"/>
                            </w:rPr>
                            <w:t>23</w:t>
                          </w:r>
                        </w:p>
                        <w:p w14:paraId="2F437021" w14:textId="77777777" w:rsidR="00A611F3" w:rsidRPr="00A611F3" w:rsidRDefault="00A611F3" w:rsidP="00A611F3">
                          <w:pPr>
                            <w:jc w:val="right"/>
                            <w:rPr>
                              <w:rFonts w:cs="Arial"/>
                            </w:rPr>
                          </w:pPr>
                          <w:r w:rsidRPr="00A611F3">
                            <w:rPr>
                              <w:rFonts w:cs="Arial"/>
                            </w:rPr>
                            <w:t>24</w:t>
                          </w:r>
                        </w:p>
                        <w:p w14:paraId="49317EC0" w14:textId="77777777" w:rsidR="00A611F3" w:rsidRPr="00A611F3" w:rsidRDefault="00A611F3"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700EA7" id="_x0000_t202" coordsize="21600,21600" o:spt="202" path="m,l,21600r21600,l21600,xe">
              <v:stroke joinstyle="miter"/>
              <v:path gradientshapeok="t" o:connecttype="rect"/>
            </v:shapetype>
            <v:shape id="Text Box 1" o:spid="_x0000_s1026" type="#_x0000_t202" style="position:absolute;margin-left:-50pt;margin-top:42.95pt;width:31.05pt;height:6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YO9AEAAMo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" stroked="f">
              <v:textbox>
                <w:txbxContent>
                  <w:p w14:paraId="45F0D885" w14:textId="77777777" w:rsidR="00A611F3" w:rsidRPr="00A611F3" w:rsidRDefault="00A611F3" w:rsidP="00DB0688">
                    <w:pPr>
                      <w:jc w:val="right"/>
                      <w:rPr>
                        <w:rFonts w:cs="Arial"/>
                      </w:rPr>
                    </w:pPr>
                    <w:r w:rsidRPr="00A611F3">
                      <w:rPr>
                        <w:rFonts w:cs="Arial"/>
                      </w:rPr>
                      <w:t>1</w:t>
                    </w:r>
                  </w:p>
                  <w:p w14:paraId="43AF5117" w14:textId="77777777" w:rsidR="00A611F3" w:rsidRPr="00A611F3" w:rsidRDefault="00A611F3" w:rsidP="00DB0688">
                    <w:pPr>
                      <w:jc w:val="right"/>
                      <w:rPr>
                        <w:rFonts w:cs="Arial"/>
                      </w:rPr>
                    </w:pPr>
                    <w:r w:rsidRPr="00A611F3">
                      <w:rPr>
                        <w:rFonts w:cs="Arial"/>
                      </w:rPr>
                      <w:t>2</w:t>
                    </w:r>
                  </w:p>
                  <w:p w14:paraId="37C6B2FA" w14:textId="77777777" w:rsidR="00A611F3" w:rsidRPr="00A611F3" w:rsidRDefault="00A611F3" w:rsidP="00A611F3">
                    <w:pPr>
                      <w:jc w:val="right"/>
                      <w:rPr>
                        <w:rFonts w:cs="Arial"/>
                      </w:rPr>
                    </w:pPr>
                    <w:r w:rsidRPr="00A611F3">
                      <w:rPr>
                        <w:rFonts w:cs="Arial"/>
                      </w:rPr>
                      <w:t>3</w:t>
                    </w:r>
                  </w:p>
                  <w:p w14:paraId="5CCCEF92" w14:textId="77777777" w:rsidR="00A611F3" w:rsidRPr="00A611F3" w:rsidRDefault="00A611F3" w:rsidP="00A611F3">
                    <w:pPr>
                      <w:jc w:val="right"/>
                      <w:rPr>
                        <w:rFonts w:cs="Arial"/>
                      </w:rPr>
                    </w:pPr>
                    <w:r w:rsidRPr="00A611F3">
                      <w:rPr>
                        <w:rFonts w:cs="Arial"/>
                      </w:rPr>
                      <w:t>4</w:t>
                    </w:r>
                  </w:p>
                  <w:p w14:paraId="3D0F8A35" w14:textId="77777777" w:rsidR="00A611F3" w:rsidRPr="00A611F3" w:rsidRDefault="00A611F3" w:rsidP="00A611F3">
                    <w:pPr>
                      <w:jc w:val="right"/>
                      <w:rPr>
                        <w:rFonts w:cs="Arial"/>
                      </w:rPr>
                    </w:pPr>
                    <w:r w:rsidRPr="00A611F3">
                      <w:rPr>
                        <w:rFonts w:cs="Arial"/>
                      </w:rPr>
                      <w:t>5</w:t>
                    </w:r>
                  </w:p>
                  <w:p w14:paraId="1835E8C0" w14:textId="77777777" w:rsidR="00A611F3" w:rsidRPr="00A611F3" w:rsidRDefault="00A611F3" w:rsidP="00A611F3">
                    <w:pPr>
                      <w:jc w:val="right"/>
                      <w:rPr>
                        <w:rFonts w:cs="Arial"/>
                      </w:rPr>
                    </w:pPr>
                    <w:r w:rsidRPr="00A611F3">
                      <w:rPr>
                        <w:rFonts w:cs="Arial"/>
                      </w:rPr>
                      <w:t>6</w:t>
                    </w:r>
                  </w:p>
                  <w:p w14:paraId="672ECAE4" w14:textId="77777777" w:rsidR="00A611F3" w:rsidRPr="00A611F3" w:rsidRDefault="00A611F3" w:rsidP="00A611F3">
                    <w:pPr>
                      <w:jc w:val="right"/>
                      <w:rPr>
                        <w:rFonts w:cs="Arial"/>
                      </w:rPr>
                    </w:pPr>
                    <w:r w:rsidRPr="00A611F3">
                      <w:rPr>
                        <w:rFonts w:cs="Arial"/>
                      </w:rPr>
                      <w:t>7</w:t>
                    </w:r>
                  </w:p>
                  <w:p w14:paraId="092A6F10" w14:textId="77777777" w:rsidR="00A611F3" w:rsidRPr="00A611F3" w:rsidRDefault="00A611F3" w:rsidP="00A611F3">
                    <w:pPr>
                      <w:jc w:val="right"/>
                      <w:rPr>
                        <w:rFonts w:cs="Arial"/>
                      </w:rPr>
                    </w:pPr>
                    <w:r w:rsidRPr="00A611F3">
                      <w:rPr>
                        <w:rFonts w:cs="Arial"/>
                      </w:rPr>
                      <w:t>8</w:t>
                    </w:r>
                  </w:p>
                  <w:p w14:paraId="3BF3714F" w14:textId="77777777" w:rsidR="00A611F3" w:rsidRPr="00A611F3" w:rsidRDefault="00A611F3" w:rsidP="00A611F3">
                    <w:pPr>
                      <w:jc w:val="right"/>
                      <w:rPr>
                        <w:rFonts w:cs="Arial"/>
                      </w:rPr>
                    </w:pPr>
                    <w:r w:rsidRPr="00A611F3">
                      <w:rPr>
                        <w:rFonts w:cs="Arial"/>
                      </w:rPr>
                      <w:t>9</w:t>
                    </w:r>
                  </w:p>
                  <w:p w14:paraId="054EBBE5" w14:textId="77777777" w:rsidR="00A611F3" w:rsidRPr="00A611F3" w:rsidRDefault="00A611F3" w:rsidP="00A611F3">
                    <w:pPr>
                      <w:jc w:val="right"/>
                      <w:rPr>
                        <w:rFonts w:cs="Arial"/>
                      </w:rPr>
                    </w:pPr>
                    <w:r w:rsidRPr="00A611F3">
                      <w:rPr>
                        <w:rFonts w:cs="Arial"/>
                      </w:rPr>
                      <w:t>10</w:t>
                    </w:r>
                  </w:p>
                  <w:p w14:paraId="388AEBA7" w14:textId="77777777" w:rsidR="00A611F3" w:rsidRPr="00A611F3" w:rsidRDefault="00A611F3" w:rsidP="00A611F3">
                    <w:pPr>
                      <w:jc w:val="right"/>
                      <w:rPr>
                        <w:rFonts w:cs="Arial"/>
                      </w:rPr>
                    </w:pPr>
                    <w:r w:rsidRPr="00A611F3">
                      <w:rPr>
                        <w:rFonts w:cs="Arial"/>
                      </w:rPr>
                      <w:t>11</w:t>
                    </w:r>
                  </w:p>
                  <w:p w14:paraId="447F26A1" w14:textId="77777777" w:rsidR="00A611F3" w:rsidRPr="00A611F3" w:rsidRDefault="00A611F3" w:rsidP="00A611F3">
                    <w:pPr>
                      <w:jc w:val="right"/>
                      <w:rPr>
                        <w:rFonts w:cs="Arial"/>
                      </w:rPr>
                    </w:pPr>
                    <w:r w:rsidRPr="00A611F3">
                      <w:rPr>
                        <w:rFonts w:cs="Arial"/>
                      </w:rPr>
                      <w:t>12</w:t>
                    </w:r>
                  </w:p>
                  <w:p w14:paraId="5CF9DAD5" w14:textId="77777777" w:rsidR="00A611F3" w:rsidRPr="00A611F3" w:rsidRDefault="00A611F3" w:rsidP="00A611F3">
                    <w:pPr>
                      <w:jc w:val="right"/>
                      <w:rPr>
                        <w:rFonts w:cs="Arial"/>
                      </w:rPr>
                    </w:pPr>
                    <w:r w:rsidRPr="00A611F3">
                      <w:rPr>
                        <w:rFonts w:cs="Arial"/>
                      </w:rPr>
                      <w:t>13</w:t>
                    </w:r>
                  </w:p>
                  <w:p w14:paraId="784D103E" w14:textId="77777777" w:rsidR="00A611F3" w:rsidRPr="00A611F3" w:rsidRDefault="00A611F3" w:rsidP="00A611F3">
                    <w:pPr>
                      <w:jc w:val="right"/>
                      <w:rPr>
                        <w:rFonts w:cs="Arial"/>
                      </w:rPr>
                    </w:pPr>
                    <w:r w:rsidRPr="00A611F3">
                      <w:rPr>
                        <w:rFonts w:cs="Arial"/>
                      </w:rPr>
                      <w:t>14</w:t>
                    </w:r>
                  </w:p>
                  <w:p w14:paraId="3F7505D2" w14:textId="77777777" w:rsidR="00A611F3" w:rsidRPr="00A611F3" w:rsidRDefault="00A611F3" w:rsidP="00A611F3">
                    <w:pPr>
                      <w:jc w:val="right"/>
                      <w:rPr>
                        <w:rFonts w:cs="Arial"/>
                      </w:rPr>
                    </w:pPr>
                    <w:r w:rsidRPr="00A611F3">
                      <w:rPr>
                        <w:rFonts w:cs="Arial"/>
                      </w:rPr>
                      <w:t>15</w:t>
                    </w:r>
                  </w:p>
                  <w:p w14:paraId="076D2754" w14:textId="77777777" w:rsidR="00A611F3" w:rsidRPr="00A611F3" w:rsidRDefault="00A611F3" w:rsidP="00A611F3">
                    <w:pPr>
                      <w:jc w:val="right"/>
                      <w:rPr>
                        <w:rFonts w:cs="Arial"/>
                      </w:rPr>
                    </w:pPr>
                    <w:r w:rsidRPr="00A611F3">
                      <w:rPr>
                        <w:rFonts w:cs="Arial"/>
                      </w:rPr>
                      <w:t>16</w:t>
                    </w:r>
                  </w:p>
                  <w:p w14:paraId="018A736C" w14:textId="77777777" w:rsidR="00A611F3" w:rsidRPr="00A611F3" w:rsidRDefault="00A611F3" w:rsidP="00A611F3">
                    <w:pPr>
                      <w:jc w:val="right"/>
                      <w:rPr>
                        <w:rFonts w:cs="Arial"/>
                      </w:rPr>
                    </w:pPr>
                    <w:r w:rsidRPr="00A611F3">
                      <w:rPr>
                        <w:rFonts w:cs="Arial"/>
                      </w:rPr>
                      <w:t>17</w:t>
                    </w:r>
                  </w:p>
                  <w:p w14:paraId="377AA8A9" w14:textId="77777777" w:rsidR="00A611F3" w:rsidRPr="00A611F3" w:rsidRDefault="00A611F3" w:rsidP="00A611F3">
                    <w:pPr>
                      <w:jc w:val="right"/>
                      <w:rPr>
                        <w:rFonts w:cs="Arial"/>
                      </w:rPr>
                    </w:pPr>
                    <w:r w:rsidRPr="00A611F3">
                      <w:rPr>
                        <w:rFonts w:cs="Arial"/>
                      </w:rPr>
                      <w:t>18</w:t>
                    </w:r>
                  </w:p>
                  <w:p w14:paraId="77A53E99" w14:textId="77777777" w:rsidR="00A611F3" w:rsidRPr="00A611F3" w:rsidRDefault="00A611F3" w:rsidP="00A611F3">
                    <w:pPr>
                      <w:jc w:val="right"/>
                      <w:rPr>
                        <w:rFonts w:cs="Arial"/>
                      </w:rPr>
                    </w:pPr>
                    <w:r w:rsidRPr="00A611F3">
                      <w:rPr>
                        <w:rFonts w:cs="Arial"/>
                      </w:rPr>
                      <w:t>19</w:t>
                    </w:r>
                  </w:p>
                  <w:p w14:paraId="195F6BC5" w14:textId="77777777" w:rsidR="00A611F3" w:rsidRPr="00A611F3" w:rsidRDefault="00A611F3" w:rsidP="00A611F3">
                    <w:pPr>
                      <w:jc w:val="right"/>
                      <w:rPr>
                        <w:rFonts w:cs="Arial"/>
                      </w:rPr>
                    </w:pPr>
                    <w:r w:rsidRPr="00A611F3">
                      <w:rPr>
                        <w:rFonts w:cs="Arial"/>
                      </w:rPr>
                      <w:t>20</w:t>
                    </w:r>
                  </w:p>
                  <w:p w14:paraId="7CB62587" w14:textId="77777777" w:rsidR="00A611F3" w:rsidRPr="00A611F3" w:rsidRDefault="00A611F3" w:rsidP="00A611F3">
                    <w:pPr>
                      <w:jc w:val="right"/>
                      <w:rPr>
                        <w:rFonts w:cs="Arial"/>
                      </w:rPr>
                    </w:pPr>
                    <w:r w:rsidRPr="00A611F3">
                      <w:rPr>
                        <w:rFonts w:cs="Arial"/>
                      </w:rPr>
                      <w:t>21</w:t>
                    </w:r>
                  </w:p>
                  <w:p w14:paraId="72CA9863" w14:textId="77777777" w:rsidR="00A611F3" w:rsidRPr="00A611F3" w:rsidRDefault="00A611F3" w:rsidP="00A611F3">
                    <w:pPr>
                      <w:jc w:val="right"/>
                      <w:rPr>
                        <w:rFonts w:cs="Arial"/>
                      </w:rPr>
                    </w:pPr>
                    <w:r w:rsidRPr="00A611F3">
                      <w:rPr>
                        <w:rFonts w:cs="Arial"/>
                      </w:rPr>
                      <w:t>22</w:t>
                    </w:r>
                  </w:p>
                  <w:p w14:paraId="614500FA" w14:textId="77777777" w:rsidR="00A611F3" w:rsidRPr="00A611F3" w:rsidRDefault="00A611F3" w:rsidP="00A611F3">
                    <w:pPr>
                      <w:jc w:val="right"/>
                      <w:rPr>
                        <w:rFonts w:cs="Arial"/>
                      </w:rPr>
                    </w:pPr>
                    <w:r w:rsidRPr="00A611F3">
                      <w:rPr>
                        <w:rFonts w:cs="Arial"/>
                      </w:rPr>
                      <w:t>23</w:t>
                    </w:r>
                  </w:p>
                  <w:p w14:paraId="2F437021" w14:textId="77777777" w:rsidR="00A611F3" w:rsidRPr="00A611F3" w:rsidRDefault="00A611F3" w:rsidP="00A611F3">
                    <w:pPr>
                      <w:jc w:val="right"/>
                      <w:rPr>
                        <w:rFonts w:cs="Arial"/>
                      </w:rPr>
                    </w:pPr>
                    <w:r w:rsidRPr="00A611F3">
                      <w:rPr>
                        <w:rFonts w:cs="Arial"/>
                      </w:rPr>
                      <w:t>24</w:t>
                    </w:r>
                  </w:p>
                  <w:p w14:paraId="49317EC0" w14:textId="77777777" w:rsidR="00A611F3" w:rsidRPr="00A611F3" w:rsidRDefault="00A611F3" w:rsidP="00A611F3">
                    <w:pPr>
                      <w:jc w:val="right"/>
                      <w:rPr>
                        <w:rFonts w:cs="Arial"/>
                      </w:rPr>
                    </w:pPr>
                    <w:r w:rsidRPr="00A611F3">
                      <w:rPr>
                        <w:rFonts w:cs="Arial"/>
                      </w:rPr>
                      <w:t>25</w:t>
                    </w:r>
                  </w:p>
                </w:txbxContent>
              </v:textbox>
            </v:shape>
          </w:pict>
        </mc:Fallback>
      </mc:AlternateContent>
    </w:r>
    <w:r w:rsidR="00306DA8" w:rsidRPr="00E7140B">
      <w:rPr>
        <w:b/>
        <w:vanish/>
        <w:highlight w:val="yellow"/>
      </w:rPr>
      <w:t xml:space="preserve">[[NOTE:  </w:t>
    </w:r>
    <w:r w:rsidR="005E4249" w:rsidRPr="005E4249">
      <w:rPr>
        <w:b/>
        <w:vanish/>
        <w:highlight w:val="yellow"/>
      </w:rPr>
      <w:t xml:space="preserve">Any highlighting is hidden and will not print.  </w:t>
    </w:r>
    <w:r w:rsidR="00306DA8" w:rsidRPr="00E7140B">
      <w:rPr>
        <w:b/>
        <w:vanish/>
        <w:highlight w:val="yellow"/>
      </w:rPr>
      <w:t>DO NOT DELETE the "Section Break (Continuous) at line 3 or you will lose</w:t>
    </w:r>
    <w:r w:rsidR="00E7140B">
      <w:rPr>
        <w:b/>
        <w:vanish/>
        <w:highlight w:val="yellow"/>
      </w:rPr>
      <w:t xml:space="preserve"> </w:t>
    </w:r>
    <w:r w:rsidR="00306DA8" w:rsidRPr="00E7140B">
      <w:rPr>
        <w:b/>
        <w:vanish/>
        <w:highlight w:val="yellow"/>
      </w:rPr>
      <w:t>header/footer/side numbers!!</w:t>
    </w:r>
    <w:r w:rsidR="005755EB">
      <w:rPr>
        <w:b/>
        <w:vanish/>
        <w:highlight w:val="yellow"/>
      </w:rPr>
      <w:t xml:space="preserve"> </w:t>
    </w:r>
    <w:r w:rsidR="00306DA8" w:rsidRPr="00E7140B">
      <w:rPr>
        <w:b/>
        <w:vanish/>
        <w:highlight w:val="yellow"/>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7FCDE" w14:textId="77777777" w:rsidR="00F7547B" w:rsidRDefault="00F7547B" w:rsidP="00EB1156">
    <w:pPr>
      <w:pStyle w:val="BdSupsNrml12pt"/>
    </w:pPr>
  </w:p>
  <w:p w14:paraId="368CC251" w14:textId="77777777" w:rsidR="00E7140B" w:rsidRPr="00E7140B" w:rsidRDefault="00475439" w:rsidP="00EB1156">
    <w:pPr>
      <w:pStyle w:val="BdSupsNrml12pt"/>
      <w:rPr>
        <w:highlight w:val="white"/>
      </w:rPr>
    </w:pPr>
    <w:r>
      <w:rPr>
        <w:noProof/>
        <w:highlight w:val="white"/>
      </w:rPr>
      <mc:AlternateContent>
        <mc:Choice Requires="wps">
          <w:drawing>
            <wp:anchor distT="0" distB="0" distL="114300" distR="114300" simplePos="0" relativeHeight="251658240" behindDoc="0" locked="0" layoutInCell="1" allowOverlap="1" wp14:anchorId="149A0E48" wp14:editId="752291FB">
              <wp:simplePos x="0" y="0"/>
              <wp:positionH relativeFrom="column">
                <wp:posOffset>-635000</wp:posOffset>
              </wp:positionH>
              <wp:positionV relativeFrom="paragraph">
                <wp:posOffset>661035</wp:posOffset>
              </wp:positionV>
              <wp:extent cx="394335" cy="7772400"/>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006C11" w14:textId="77777777" w:rsidR="00E7140B" w:rsidRPr="00A611F3" w:rsidRDefault="00E7140B" w:rsidP="00DB0688">
                          <w:pPr>
                            <w:jc w:val="right"/>
                            <w:rPr>
                              <w:rFonts w:cs="Arial"/>
                            </w:rPr>
                          </w:pPr>
                          <w:r w:rsidRPr="00A611F3">
                            <w:rPr>
                              <w:rFonts w:cs="Arial"/>
                            </w:rPr>
                            <w:t>1</w:t>
                          </w:r>
                        </w:p>
                        <w:p w14:paraId="6D3E7EA5" w14:textId="77777777" w:rsidR="00E7140B" w:rsidRPr="00A611F3" w:rsidRDefault="00E7140B" w:rsidP="00DB0688">
                          <w:pPr>
                            <w:jc w:val="right"/>
                            <w:rPr>
                              <w:rFonts w:cs="Arial"/>
                            </w:rPr>
                          </w:pPr>
                          <w:r w:rsidRPr="00A611F3">
                            <w:rPr>
                              <w:rFonts w:cs="Arial"/>
                            </w:rPr>
                            <w:t>2</w:t>
                          </w:r>
                        </w:p>
                        <w:p w14:paraId="118D822C" w14:textId="77777777" w:rsidR="00E7140B" w:rsidRPr="00A611F3" w:rsidRDefault="00E7140B" w:rsidP="00A611F3">
                          <w:pPr>
                            <w:jc w:val="right"/>
                            <w:rPr>
                              <w:rFonts w:cs="Arial"/>
                            </w:rPr>
                          </w:pPr>
                          <w:r w:rsidRPr="00A611F3">
                            <w:rPr>
                              <w:rFonts w:cs="Arial"/>
                            </w:rPr>
                            <w:t>3</w:t>
                          </w:r>
                        </w:p>
                        <w:p w14:paraId="7CC779C5" w14:textId="77777777" w:rsidR="00E7140B" w:rsidRPr="00A611F3" w:rsidRDefault="00E7140B" w:rsidP="00A611F3">
                          <w:pPr>
                            <w:jc w:val="right"/>
                            <w:rPr>
                              <w:rFonts w:cs="Arial"/>
                            </w:rPr>
                          </w:pPr>
                          <w:r w:rsidRPr="00A611F3">
                            <w:rPr>
                              <w:rFonts w:cs="Arial"/>
                            </w:rPr>
                            <w:t>4</w:t>
                          </w:r>
                        </w:p>
                        <w:p w14:paraId="0B9765B8" w14:textId="77777777" w:rsidR="00E7140B" w:rsidRPr="00A611F3" w:rsidRDefault="00E7140B" w:rsidP="00A611F3">
                          <w:pPr>
                            <w:jc w:val="right"/>
                            <w:rPr>
                              <w:rFonts w:cs="Arial"/>
                            </w:rPr>
                          </w:pPr>
                          <w:r w:rsidRPr="00A611F3">
                            <w:rPr>
                              <w:rFonts w:cs="Arial"/>
                            </w:rPr>
                            <w:t>5</w:t>
                          </w:r>
                        </w:p>
                        <w:p w14:paraId="4A25EDBA" w14:textId="77777777" w:rsidR="00E7140B" w:rsidRPr="00A611F3" w:rsidRDefault="00E7140B" w:rsidP="00A611F3">
                          <w:pPr>
                            <w:jc w:val="right"/>
                            <w:rPr>
                              <w:rFonts w:cs="Arial"/>
                            </w:rPr>
                          </w:pPr>
                          <w:r w:rsidRPr="00A611F3">
                            <w:rPr>
                              <w:rFonts w:cs="Arial"/>
                            </w:rPr>
                            <w:t>6</w:t>
                          </w:r>
                        </w:p>
                        <w:p w14:paraId="2C1DE704" w14:textId="77777777" w:rsidR="00E7140B" w:rsidRPr="00A611F3" w:rsidRDefault="00E7140B" w:rsidP="00A611F3">
                          <w:pPr>
                            <w:jc w:val="right"/>
                            <w:rPr>
                              <w:rFonts w:cs="Arial"/>
                            </w:rPr>
                          </w:pPr>
                          <w:r w:rsidRPr="00A611F3">
                            <w:rPr>
                              <w:rFonts w:cs="Arial"/>
                            </w:rPr>
                            <w:t>7</w:t>
                          </w:r>
                        </w:p>
                        <w:p w14:paraId="12345441" w14:textId="77777777" w:rsidR="00E7140B" w:rsidRPr="00A611F3" w:rsidRDefault="00E7140B" w:rsidP="00A611F3">
                          <w:pPr>
                            <w:jc w:val="right"/>
                            <w:rPr>
                              <w:rFonts w:cs="Arial"/>
                            </w:rPr>
                          </w:pPr>
                          <w:r w:rsidRPr="00A611F3">
                            <w:rPr>
                              <w:rFonts w:cs="Arial"/>
                            </w:rPr>
                            <w:t>8</w:t>
                          </w:r>
                        </w:p>
                        <w:p w14:paraId="7C91063F" w14:textId="77777777" w:rsidR="00E7140B" w:rsidRPr="00A611F3" w:rsidRDefault="00E7140B" w:rsidP="00A611F3">
                          <w:pPr>
                            <w:jc w:val="right"/>
                            <w:rPr>
                              <w:rFonts w:cs="Arial"/>
                            </w:rPr>
                          </w:pPr>
                          <w:r w:rsidRPr="00A611F3">
                            <w:rPr>
                              <w:rFonts w:cs="Arial"/>
                            </w:rPr>
                            <w:t>9</w:t>
                          </w:r>
                        </w:p>
                        <w:p w14:paraId="62A98769" w14:textId="77777777" w:rsidR="00E7140B" w:rsidRPr="00A611F3" w:rsidRDefault="00E7140B" w:rsidP="00A611F3">
                          <w:pPr>
                            <w:jc w:val="right"/>
                            <w:rPr>
                              <w:rFonts w:cs="Arial"/>
                            </w:rPr>
                          </w:pPr>
                          <w:r w:rsidRPr="00A611F3">
                            <w:rPr>
                              <w:rFonts w:cs="Arial"/>
                            </w:rPr>
                            <w:t>10</w:t>
                          </w:r>
                        </w:p>
                        <w:p w14:paraId="1CBCAFF9" w14:textId="77777777" w:rsidR="00E7140B" w:rsidRPr="00A611F3" w:rsidRDefault="00E7140B" w:rsidP="00A611F3">
                          <w:pPr>
                            <w:jc w:val="right"/>
                            <w:rPr>
                              <w:rFonts w:cs="Arial"/>
                            </w:rPr>
                          </w:pPr>
                          <w:r w:rsidRPr="00A611F3">
                            <w:rPr>
                              <w:rFonts w:cs="Arial"/>
                            </w:rPr>
                            <w:t>11</w:t>
                          </w:r>
                        </w:p>
                        <w:p w14:paraId="0DB79B5B" w14:textId="77777777" w:rsidR="00E7140B" w:rsidRPr="00A611F3" w:rsidRDefault="00E7140B" w:rsidP="00A611F3">
                          <w:pPr>
                            <w:jc w:val="right"/>
                            <w:rPr>
                              <w:rFonts w:cs="Arial"/>
                            </w:rPr>
                          </w:pPr>
                          <w:r w:rsidRPr="00A611F3">
                            <w:rPr>
                              <w:rFonts w:cs="Arial"/>
                            </w:rPr>
                            <w:t>12</w:t>
                          </w:r>
                        </w:p>
                        <w:p w14:paraId="57CFB8DD" w14:textId="77777777" w:rsidR="00E7140B" w:rsidRPr="00A611F3" w:rsidRDefault="00E7140B" w:rsidP="00A611F3">
                          <w:pPr>
                            <w:jc w:val="right"/>
                            <w:rPr>
                              <w:rFonts w:cs="Arial"/>
                            </w:rPr>
                          </w:pPr>
                          <w:r w:rsidRPr="00A611F3">
                            <w:rPr>
                              <w:rFonts w:cs="Arial"/>
                            </w:rPr>
                            <w:t>13</w:t>
                          </w:r>
                        </w:p>
                        <w:p w14:paraId="56F3E913" w14:textId="77777777" w:rsidR="00E7140B" w:rsidRPr="00A611F3" w:rsidRDefault="00E7140B" w:rsidP="00A611F3">
                          <w:pPr>
                            <w:jc w:val="right"/>
                            <w:rPr>
                              <w:rFonts w:cs="Arial"/>
                            </w:rPr>
                          </w:pPr>
                          <w:r w:rsidRPr="00A611F3">
                            <w:rPr>
                              <w:rFonts w:cs="Arial"/>
                            </w:rPr>
                            <w:t>14</w:t>
                          </w:r>
                        </w:p>
                        <w:p w14:paraId="6641623B" w14:textId="77777777" w:rsidR="00E7140B" w:rsidRPr="00A611F3" w:rsidRDefault="00E7140B" w:rsidP="00A611F3">
                          <w:pPr>
                            <w:jc w:val="right"/>
                            <w:rPr>
                              <w:rFonts w:cs="Arial"/>
                            </w:rPr>
                          </w:pPr>
                          <w:r w:rsidRPr="00A611F3">
                            <w:rPr>
                              <w:rFonts w:cs="Arial"/>
                            </w:rPr>
                            <w:t>15</w:t>
                          </w:r>
                        </w:p>
                        <w:p w14:paraId="75625396" w14:textId="77777777" w:rsidR="00E7140B" w:rsidRPr="00A611F3" w:rsidRDefault="00E7140B" w:rsidP="00A611F3">
                          <w:pPr>
                            <w:jc w:val="right"/>
                            <w:rPr>
                              <w:rFonts w:cs="Arial"/>
                            </w:rPr>
                          </w:pPr>
                          <w:r w:rsidRPr="00A611F3">
                            <w:rPr>
                              <w:rFonts w:cs="Arial"/>
                            </w:rPr>
                            <w:t>16</w:t>
                          </w:r>
                        </w:p>
                        <w:p w14:paraId="582D9FBF" w14:textId="77777777" w:rsidR="00E7140B" w:rsidRPr="00A611F3" w:rsidRDefault="00E7140B" w:rsidP="00A611F3">
                          <w:pPr>
                            <w:jc w:val="right"/>
                            <w:rPr>
                              <w:rFonts w:cs="Arial"/>
                            </w:rPr>
                          </w:pPr>
                          <w:r w:rsidRPr="00A611F3">
                            <w:rPr>
                              <w:rFonts w:cs="Arial"/>
                            </w:rPr>
                            <w:t>17</w:t>
                          </w:r>
                        </w:p>
                        <w:p w14:paraId="69563EC5" w14:textId="77777777" w:rsidR="00E7140B" w:rsidRPr="00A611F3" w:rsidRDefault="00E7140B" w:rsidP="00A611F3">
                          <w:pPr>
                            <w:jc w:val="right"/>
                            <w:rPr>
                              <w:rFonts w:cs="Arial"/>
                            </w:rPr>
                          </w:pPr>
                          <w:r w:rsidRPr="00A611F3">
                            <w:rPr>
                              <w:rFonts w:cs="Arial"/>
                            </w:rPr>
                            <w:t>18</w:t>
                          </w:r>
                        </w:p>
                        <w:p w14:paraId="2CB30A59" w14:textId="77777777" w:rsidR="00E7140B" w:rsidRPr="00A611F3" w:rsidRDefault="00E7140B" w:rsidP="00A611F3">
                          <w:pPr>
                            <w:jc w:val="right"/>
                            <w:rPr>
                              <w:rFonts w:cs="Arial"/>
                            </w:rPr>
                          </w:pPr>
                          <w:r w:rsidRPr="00A611F3">
                            <w:rPr>
                              <w:rFonts w:cs="Arial"/>
                            </w:rPr>
                            <w:t>19</w:t>
                          </w:r>
                        </w:p>
                        <w:p w14:paraId="6BA0B8B1" w14:textId="77777777" w:rsidR="00E7140B" w:rsidRPr="00A611F3" w:rsidRDefault="00E7140B" w:rsidP="00A611F3">
                          <w:pPr>
                            <w:jc w:val="right"/>
                            <w:rPr>
                              <w:rFonts w:cs="Arial"/>
                            </w:rPr>
                          </w:pPr>
                          <w:r w:rsidRPr="00A611F3">
                            <w:rPr>
                              <w:rFonts w:cs="Arial"/>
                            </w:rPr>
                            <w:t>20</w:t>
                          </w:r>
                        </w:p>
                        <w:p w14:paraId="0FDA5FA1" w14:textId="77777777" w:rsidR="00E7140B" w:rsidRPr="00A611F3" w:rsidRDefault="00E7140B" w:rsidP="00A611F3">
                          <w:pPr>
                            <w:jc w:val="right"/>
                            <w:rPr>
                              <w:rFonts w:cs="Arial"/>
                            </w:rPr>
                          </w:pPr>
                          <w:r w:rsidRPr="00A611F3">
                            <w:rPr>
                              <w:rFonts w:cs="Arial"/>
                            </w:rPr>
                            <w:t>21</w:t>
                          </w:r>
                        </w:p>
                        <w:p w14:paraId="47936ABF" w14:textId="77777777" w:rsidR="00E7140B" w:rsidRPr="00A611F3" w:rsidRDefault="00E7140B" w:rsidP="00A611F3">
                          <w:pPr>
                            <w:jc w:val="right"/>
                            <w:rPr>
                              <w:rFonts w:cs="Arial"/>
                            </w:rPr>
                          </w:pPr>
                          <w:r w:rsidRPr="00A611F3">
                            <w:rPr>
                              <w:rFonts w:cs="Arial"/>
                            </w:rPr>
                            <w:t>22</w:t>
                          </w:r>
                        </w:p>
                        <w:p w14:paraId="7D72F142" w14:textId="77777777" w:rsidR="00E7140B" w:rsidRPr="00A611F3" w:rsidRDefault="00E7140B" w:rsidP="00A611F3">
                          <w:pPr>
                            <w:jc w:val="right"/>
                            <w:rPr>
                              <w:rFonts w:cs="Arial"/>
                            </w:rPr>
                          </w:pPr>
                          <w:r w:rsidRPr="00A611F3">
                            <w:rPr>
                              <w:rFonts w:cs="Arial"/>
                            </w:rPr>
                            <w:t>23</w:t>
                          </w:r>
                        </w:p>
                        <w:p w14:paraId="3D9E62F1" w14:textId="77777777" w:rsidR="00E7140B" w:rsidRPr="00A611F3" w:rsidRDefault="00E7140B" w:rsidP="00A611F3">
                          <w:pPr>
                            <w:jc w:val="right"/>
                            <w:rPr>
                              <w:rFonts w:cs="Arial"/>
                            </w:rPr>
                          </w:pPr>
                          <w:r w:rsidRPr="00A611F3">
                            <w:rPr>
                              <w:rFonts w:cs="Arial"/>
                            </w:rPr>
                            <w:t>24</w:t>
                          </w:r>
                        </w:p>
                        <w:p w14:paraId="00469C09" w14:textId="77777777" w:rsidR="00E7140B" w:rsidRPr="00A611F3" w:rsidRDefault="00E7140B"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9A0E48" id="_x0000_t202" coordsize="21600,21600" o:spt="202" path="m,l,21600r21600,l21600,xe">
              <v:stroke joinstyle="miter"/>
              <v:path gradientshapeok="t" o:connecttype="rect"/>
            </v:shapetype>
            <v:shape id="Text Box 9" o:spid="_x0000_s1027" type="#_x0000_t202" style="position:absolute;margin-left:-50pt;margin-top:52.05pt;width:31.0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Zb9wEAANE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" stroked="f">
              <v:textbox>
                <w:txbxContent>
                  <w:p w14:paraId="2A006C11" w14:textId="77777777" w:rsidR="00E7140B" w:rsidRPr="00A611F3" w:rsidRDefault="00E7140B" w:rsidP="00DB0688">
                    <w:pPr>
                      <w:jc w:val="right"/>
                      <w:rPr>
                        <w:rFonts w:cs="Arial"/>
                      </w:rPr>
                    </w:pPr>
                    <w:r w:rsidRPr="00A611F3">
                      <w:rPr>
                        <w:rFonts w:cs="Arial"/>
                      </w:rPr>
                      <w:t>1</w:t>
                    </w:r>
                  </w:p>
                  <w:p w14:paraId="6D3E7EA5" w14:textId="77777777" w:rsidR="00E7140B" w:rsidRPr="00A611F3" w:rsidRDefault="00E7140B" w:rsidP="00DB0688">
                    <w:pPr>
                      <w:jc w:val="right"/>
                      <w:rPr>
                        <w:rFonts w:cs="Arial"/>
                      </w:rPr>
                    </w:pPr>
                    <w:r w:rsidRPr="00A611F3">
                      <w:rPr>
                        <w:rFonts w:cs="Arial"/>
                      </w:rPr>
                      <w:t>2</w:t>
                    </w:r>
                  </w:p>
                  <w:p w14:paraId="118D822C" w14:textId="77777777" w:rsidR="00E7140B" w:rsidRPr="00A611F3" w:rsidRDefault="00E7140B" w:rsidP="00A611F3">
                    <w:pPr>
                      <w:jc w:val="right"/>
                      <w:rPr>
                        <w:rFonts w:cs="Arial"/>
                      </w:rPr>
                    </w:pPr>
                    <w:r w:rsidRPr="00A611F3">
                      <w:rPr>
                        <w:rFonts w:cs="Arial"/>
                      </w:rPr>
                      <w:t>3</w:t>
                    </w:r>
                  </w:p>
                  <w:p w14:paraId="7CC779C5" w14:textId="77777777" w:rsidR="00E7140B" w:rsidRPr="00A611F3" w:rsidRDefault="00E7140B" w:rsidP="00A611F3">
                    <w:pPr>
                      <w:jc w:val="right"/>
                      <w:rPr>
                        <w:rFonts w:cs="Arial"/>
                      </w:rPr>
                    </w:pPr>
                    <w:r w:rsidRPr="00A611F3">
                      <w:rPr>
                        <w:rFonts w:cs="Arial"/>
                      </w:rPr>
                      <w:t>4</w:t>
                    </w:r>
                  </w:p>
                  <w:p w14:paraId="0B9765B8" w14:textId="77777777" w:rsidR="00E7140B" w:rsidRPr="00A611F3" w:rsidRDefault="00E7140B" w:rsidP="00A611F3">
                    <w:pPr>
                      <w:jc w:val="right"/>
                      <w:rPr>
                        <w:rFonts w:cs="Arial"/>
                      </w:rPr>
                    </w:pPr>
                    <w:r w:rsidRPr="00A611F3">
                      <w:rPr>
                        <w:rFonts w:cs="Arial"/>
                      </w:rPr>
                      <w:t>5</w:t>
                    </w:r>
                  </w:p>
                  <w:p w14:paraId="4A25EDBA" w14:textId="77777777" w:rsidR="00E7140B" w:rsidRPr="00A611F3" w:rsidRDefault="00E7140B" w:rsidP="00A611F3">
                    <w:pPr>
                      <w:jc w:val="right"/>
                      <w:rPr>
                        <w:rFonts w:cs="Arial"/>
                      </w:rPr>
                    </w:pPr>
                    <w:r w:rsidRPr="00A611F3">
                      <w:rPr>
                        <w:rFonts w:cs="Arial"/>
                      </w:rPr>
                      <w:t>6</w:t>
                    </w:r>
                  </w:p>
                  <w:p w14:paraId="2C1DE704" w14:textId="77777777" w:rsidR="00E7140B" w:rsidRPr="00A611F3" w:rsidRDefault="00E7140B" w:rsidP="00A611F3">
                    <w:pPr>
                      <w:jc w:val="right"/>
                      <w:rPr>
                        <w:rFonts w:cs="Arial"/>
                      </w:rPr>
                    </w:pPr>
                    <w:r w:rsidRPr="00A611F3">
                      <w:rPr>
                        <w:rFonts w:cs="Arial"/>
                      </w:rPr>
                      <w:t>7</w:t>
                    </w:r>
                  </w:p>
                  <w:p w14:paraId="12345441" w14:textId="77777777" w:rsidR="00E7140B" w:rsidRPr="00A611F3" w:rsidRDefault="00E7140B" w:rsidP="00A611F3">
                    <w:pPr>
                      <w:jc w:val="right"/>
                      <w:rPr>
                        <w:rFonts w:cs="Arial"/>
                      </w:rPr>
                    </w:pPr>
                    <w:r w:rsidRPr="00A611F3">
                      <w:rPr>
                        <w:rFonts w:cs="Arial"/>
                      </w:rPr>
                      <w:t>8</w:t>
                    </w:r>
                  </w:p>
                  <w:p w14:paraId="7C91063F" w14:textId="77777777" w:rsidR="00E7140B" w:rsidRPr="00A611F3" w:rsidRDefault="00E7140B" w:rsidP="00A611F3">
                    <w:pPr>
                      <w:jc w:val="right"/>
                      <w:rPr>
                        <w:rFonts w:cs="Arial"/>
                      </w:rPr>
                    </w:pPr>
                    <w:r w:rsidRPr="00A611F3">
                      <w:rPr>
                        <w:rFonts w:cs="Arial"/>
                      </w:rPr>
                      <w:t>9</w:t>
                    </w:r>
                  </w:p>
                  <w:p w14:paraId="62A98769" w14:textId="77777777" w:rsidR="00E7140B" w:rsidRPr="00A611F3" w:rsidRDefault="00E7140B" w:rsidP="00A611F3">
                    <w:pPr>
                      <w:jc w:val="right"/>
                      <w:rPr>
                        <w:rFonts w:cs="Arial"/>
                      </w:rPr>
                    </w:pPr>
                    <w:r w:rsidRPr="00A611F3">
                      <w:rPr>
                        <w:rFonts w:cs="Arial"/>
                      </w:rPr>
                      <w:t>10</w:t>
                    </w:r>
                  </w:p>
                  <w:p w14:paraId="1CBCAFF9" w14:textId="77777777" w:rsidR="00E7140B" w:rsidRPr="00A611F3" w:rsidRDefault="00E7140B" w:rsidP="00A611F3">
                    <w:pPr>
                      <w:jc w:val="right"/>
                      <w:rPr>
                        <w:rFonts w:cs="Arial"/>
                      </w:rPr>
                    </w:pPr>
                    <w:r w:rsidRPr="00A611F3">
                      <w:rPr>
                        <w:rFonts w:cs="Arial"/>
                      </w:rPr>
                      <w:t>11</w:t>
                    </w:r>
                  </w:p>
                  <w:p w14:paraId="0DB79B5B" w14:textId="77777777" w:rsidR="00E7140B" w:rsidRPr="00A611F3" w:rsidRDefault="00E7140B" w:rsidP="00A611F3">
                    <w:pPr>
                      <w:jc w:val="right"/>
                      <w:rPr>
                        <w:rFonts w:cs="Arial"/>
                      </w:rPr>
                    </w:pPr>
                    <w:r w:rsidRPr="00A611F3">
                      <w:rPr>
                        <w:rFonts w:cs="Arial"/>
                      </w:rPr>
                      <w:t>12</w:t>
                    </w:r>
                  </w:p>
                  <w:p w14:paraId="57CFB8DD" w14:textId="77777777" w:rsidR="00E7140B" w:rsidRPr="00A611F3" w:rsidRDefault="00E7140B" w:rsidP="00A611F3">
                    <w:pPr>
                      <w:jc w:val="right"/>
                      <w:rPr>
                        <w:rFonts w:cs="Arial"/>
                      </w:rPr>
                    </w:pPr>
                    <w:r w:rsidRPr="00A611F3">
                      <w:rPr>
                        <w:rFonts w:cs="Arial"/>
                      </w:rPr>
                      <w:t>13</w:t>
                    </w:r>
                  </w:p>
                  <w:p w14:paraId="56F3E913" w14:textId="77777777" w:rsidR="00E7140B" w:rsidRPr="00A611F3" w:rsidRDefault="00E7140B" w:rsidP="00A611F3">
                    <w:pPr>
                      <w:jc w:val="right"/>
                      <w:rPr>
                        <w:rFonts w:cs="Arial"/>
                      </w:rPr>
                    </w:pPr>
                    <w:r w:rsidRPr="00A611F3">
                      <w:rPr>
                        <w:rFonts w:cs="Arial"/>
                      </w:rPr>
                      <w:t>14</w:t>
                    </w:r>
                  </w:p>
                  <w:p w14:paraId="6641623B" w14:textId="77777777" w:rsidR="00E7140B" w:rsidRPr="00A611F3" w:rsidRDefault="00E7140B" w:rsidP="00A611F3">
                    <w:pPr>
                      <w:jc w:val="right"/>
                      <w:rPr>
                        <w:rFonts w:cs="Arial"/>
                      </w:rPr>
                    </w:pPr>
                    <w:r w:rsidRPr="00A611F3">
                      <w:rPr>
                        <w:rFonts w:cs="Arial"/>
                      </w:rPr>
                      <w:t>15</w:t>
                    </w:r>
                  </w:p>
                  <w:p w14:paraId="75625396" w14:textId="77777777" w:rsidR="00E7140B" w:rsidRPr="00A611F3" w:rsidRDefault="00E7140B" w:rsidP="00A611F3">
                    <w:pPr>
                      <w:jc w:val="right"/>
                      <w:rPr>
                        <w:rFonts w:cs="Arial"/>
                      </w:rPr>
                    </w:pPr>
                    <w:r w:rsidRPr="00A611F3">
                      <w:rPr>
                        <w:rFonts w:cs="Arial"/>
                      </w:rPr>
                      <w:t>16</w:t>
                    </w:r>
                  </w:p>
                  <w:p w14:paraId="582D9FBF" w14:textId="77777777" w:rsidR="00E7140B" w:rsidRPr="00A611F3" w:rsidRDefault="00E7140B" w:rsidP="00A611F3">
                    <w:pPr>
                      <w:jc w:val="right"/>
                      <w:rPr>
                        <w:rFonts w:cs="Arial"/>
                      </w:rPr>
                    </w:pPr>
                    <w:r w:rsidRPr="00A611F3">
                      <w:rPr>
                        <w:rFonts w:cs="Arial"/>
                      </w:rPr>
                      <w:t>17</w:t>
                    </w:r>
                  </w:p>
                  <w:p w14:paraId="69563EC5" w14:textId="77777777" w:rsidR="00E7140B" w:rsidRPr="00A611F3" w:rsidRDefault="00E7140B" w:rsidP="00A611F3">
                    <w:pPr>
                      <w:jc w:val="right"/>
                      <w:rPr>
                        <w:rFonts w:cs="Arial"/>
                      </w:rPr>
                    </w:pPr>
                    <w:r w:rsidRPr="00A611F3">
                      <w:rPr>
                        <w:rFonts w:cs="Arial"/>
                      </w:rPr>
                      <w:t>18</w:t>
                    </w:r>
                  </w:p>
                  <w:p w14:paraId="2CB30A59" w14:textId="77777777" w:rsidR="00E7140B" w:rsidRPr="00A611F3" w:rsidRDefault="00E7140B" w:rsidP="00A611F3">
                    <w:pPr>
                      <w:jc w:val="right"/>
                      <w:rPr>
                        <w:rFonts w:cs="Arial"/>
                      </w:rPr>
                    </w:pPr>
                    <w:r w:rsidRPr="00A611F3">
                      <w:rPr>
                        <w:rFonts w:cs="Arial"/>
                      </w:rPr>
                      <w:t>19</w:t>
                    </w:r>
                  </w:p>
                  <w:p w14:paraId="6BA0B8B1" w14:textId="77777777" w:rsidR="00E7140B" w:rsidRPr="00A611F3" w:rsidRDefault="00E7140B" w:rsidP="00A611F3">
                    <w:pPr>
                      <w:jc w:val="right"/>
                      <w:rPr>
                        <w:rFonts w:cs="Arial"/>
                      </w:rPr>
                    </w:pPr>
                    <w:r w:rsidRPr="00A611F3">
                      <w:rPr>
                        <w:rFonts w:cs="Arial"/>
                      </w:rPr>
                      <w:t>20</w:t>
                    </w:r>
                  </w:p>
                  <w:p w14:paraId="0FDA5FA1" w14:textId="77777777" w:rsidR="00E7140B" w:rsidRPr="00A611F3" w:rsidRDefault="00E7140B" w:rsidP="00A611F3">
                    <w:pPr>
                      <w:jc w:val="right"/>
                      <w:rPr>
                        <w:rFonts w:cs="Arial"/>
                      </w:rPr>
                    </w:pPr>
                    <w:r w:rsidRPr="00A611F3">
                      <w:rPr>
                        <w:rFonts w:cs="Arial"/>
                      </w:rPr>
                      <w:t>21</w:t>
                    </w:r>
                  </w:p>
                  <w:p w14:paraId="47936ABF" w14:textId="77777777" w:rsidR="00E7140B" w:rsidRPr="00A611F3" w:rsidRDefault="00E7140B" w:rsidP="00A611F3">
                    <w:pPr>
                      <w:jc w:val="right"/>
                      <w:rPr>
                        <w:rFonts w:cs="Arial"/>
                      </w:rPr>
                    </w:pPr>
                    <w:r w:rsidRPr="00A611F3">
                      <w:rPr>
                        <w:rFonts w:cs="Arial"/>
                      </w:rPr>
                      <w:t>22</w:t>
                    </w:r>
                  </w:p>
                  <w:p w14:paraId="7D72F142" w14:textId="77777777" w:rsidR="00E7140B" w:rsidRPr="00A611F3" w:rsidRDefault="00E7140B" w:rsidP="00A611F3">
                    <w:pPr>
                      <w:jc w:val="right"/>
                      <w:rPr>
                        <w:rFonts w:cs="Arial"/>
                      </w:rPr>
                    </w:pPr>
                    <w:r w:rsidRPr="00A611F3">
                      <w:rPr>
                        <w:rFonts w:cs="Arial"/>
                      </w:rPr>
                      <w:t>23</w:t>
                    </w:r>
                  </w:p>
                  <w:p w14:paraId="3D9E62F1" w14:textId="77777777" w:rsidR="00E7140B" w:rsidRPr="00A611F3" w:rsidRDefault="00E7140B" w:rsidP="00A611F3">
                    <w:pPr>
                      <w:jc w:val="right"/>
                      <w:rPr>
                        <w:rFonts w:cs="Arial"/>
                      </w:rPr>
                    </w:pPr>
                    <w:r w:rsidRPr="00A611F3">
                      <w:rPr>
                        <w:rFonts w:cs="Arial"/>
                      </w:rPr>
                      <w:t>24</w:t>
                    </w:r>
                  </w:p>
                  <w:p w14:paraId="00469C09" w14:textId="77777777" w:rsidR="00E7140B" w:rsidRPr="00A611F3" w:rsidRDefault="00E7140B" w:rsidP="00A611F3">
                    <w:pPr>
                      <w:jc w:val="right"/>
                      <w:rPr>
                        <w:rFonts w:cs="Arial"/>
                      </w:rPr>
                    </w:pPr>
                    <w:r w:rsidRPr="00A611F3">
                      <w:rPr>
                        <w:rFonts w:cs="Arial"/>
                      </w:rPr>
                      <w:t>25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1001466715">
    <w:abstractNumId w:val="0"/>
  </w:num>
  <w:num w:numId="2" w16cid:durableId="1883514512">
    <w:abstractNumId w:val="6"/>
  </w:num>
  <w:num w:numId="3" w16cid:durableId="671950365">
    <w:abstractNumId w:val="2"/>
  </w:num>
  <w:num w:numId="4" w16cid:durableId="1834370115">
    <w:abstractNumId w:val="3"/>
  </w:num>
  <w:num w:numId="5" w16cid:durableId="377096945">
    <w:abstractNumId w:val="5"/>
  </w:num>
  <w:num w:numId="6" w16cid:durableId="1637448002">
    <w:abstractNumId w:val="4"/>
  </w:num>
  <w:num w:numId="7" w16cid:durableId="310408041">
    <w:abstractNumId w:val="1"/>
  </w:num>
  <w:num w:numId="8" w16cid:durableId="1497650086">
    <w:abstractNumId w:val="1"/>
  </w:num>
  <w:num w:numId="9" w16cid:durableId="1032417325">
    <w:abstractNumId w:val="1"/>
  </w:num>
  <w:num w:numId="10" w16cid:durableId="845904258">
    <w:abstractNumId w:val="1"/>
  </w:num>
  <w:num w:numId="11" w16cid:durableId="1197620425">
    <w:abstractNumId w:val="1"/>
  </w:num>
  <w:num w:numId="12" w16cid:durableId="1183400622">
    <w:abstractNumId w:val="1"/>
  </w:num>
  <w:num w:numId="13" w16cid:durableId="1917669439">
    <w:abstractNumId w:val="1"/>
  </w:num>
  <w:num w:numId="14" w16cid:durableId="1454789845">
    <w:abstractNumId w:val="1"/>
  </w:num>
  <w:num w:numId="15" w16cid:durableId="1637488544">
    <w:abstractNumId w:val="1"/>
  </w:num>
  <w:num w:numId="16" w16cid:durableId="171639397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310"/>
    <w:rsid w:val="000116B2"/>
    <w:rsid w:val="00017D1D"/>
    <w:rsid w:val="00021DE8"/>
    <w:rsid w:val="0002790B"/>
    <w:rsid w:val="00044641"/>
    <w:rsid w:val="00054036"/>
    <w:rsid w:val="00055C8E"/>
    <w:rsid w:val="0006707A"/>
    <w:rsid w:val="00070520"/>
    <w:rsid w:val="000733B1"/>
    <w:rsid w:val="0008737F"/>
    <w:rsid w:val="00093551"/>
    <w:rsid w:val="000D09F3"/>
    <w:rsid w:val="000D427D"/>
    <w:rsid w:val="000D5127"/>
    <w:rsid w:val="000E2281"/>
    <w:rsid w:val="000E6576"/>
    <w:rsid w:val="000F518F"/>
    <w:rsid w:val="000F74C6"/>
    <w:rsid w:val="00102BD9"/>
    <w:rsid w:val="001257D0"/>
    <w:rsid w:val="00155DD9"/>
    <w:rsid w:val="00156E72"/>
    <w:rsid w:val="00166C8D"/>
    <w:rsid w:val="00173BC3"/>
    <w:rsid w:val="00185619"/>
    <w:rsid w:val="00192898"/>
    <w:rsid w:val="0019539A"/>
    <w:rsid w:val="001A5D3D"/>
    <w:rsid w:val="001B4915"/>
    <w:rsid w:val="001C737F"/>
    <w:rsid w:val="001E2F5C"/>
    <w:rsid w:val="00201E3C"/>
    <w:rsid w:val="00207D6B"/>
    <w:rsid w:val="00214AF7"/>
    <w:rsid w:val="002318AF"/>
    <w:rsid w:val="00237327"/>
    <w:rsid w:val="0024165F"/>
    <w:rsid w:val="0025248F"/>
    <w:rsid w:val="00254D6C"/>
    <w:rsid w:val="002606E3"/>
    <w:rsid w:val="00266D86"/>
    <w:rsid w:val="00271A85"/>
    <w:rsid w:val="002A3C8E"/>
    <w:rsid w:val="002B47D1"/>
    <w:rsid w:val="002C1BF4"/>
    <w:rsid w:val="002C5319"/>
    <w:rsid w:val="002F10D5"/>
    <w:rsid w:val="00306DA8"/>
    <w:rsid w:val="003218A9"/>
    <w:rsid w:val="00321F13"/>
    <w:rsid w:val="0032522E"/>
    <w:rsid w:val="00341411"/>
    <w:rsid w:val="00341B17"/>
    <w:rsid w:val="00344205"/>
    <w:rsid w:val="00355DE3"/>
    <w:rsid w:val="0038672D"/>
    <w:rsid w:val="003918BD"/>
    <w:rsid w:val="00395133"/>
    <w:rsid w:val="003972F0"/>
    <w:rsid w:val="003A73D0"/>
    <w:rsid w:val="003D33F9"/>
    <w:rsid w:val="003D57F0"/>
    <w:rsid w:val="00405448"/>
    <w:rsid w:val="00426E29"/>
    <w:rsid w:val="0043397C"/>
    <w:rsid w:val="00472F0D"/>
    <w:rsid w:val="00475174"/>
    <w:rsid w:val="00475439"/>
    <w:rsid w:val="004803FF"/>
    <w:rsid w:val="00482142"/>
    <w:rsid w:val="00492521"/>
    <w:rsid w:val="004A440F"/>
    <w:rsid w:val="004E0DE4"/>
    <w:rsid w:val="00516C71"/>
    <w:rsid w:val="00527A82"/>
    <w:rsid w:val="00532A64"/>
    <w:rsid w:val="00544FE4"/>
    <w:rsid w:val="005755EB"/>
    <w:rsid w:val="00592FE3"/>
    <w:rsid w:val="005A282C"/>
    <w:rsid w:val="005C1AD4"/>
    <w:rsid w:val="005C4509"/>
    <w:rsid w:val="005C635E"/>
    <w:rsid w:val="005E4249"/>
    <w:rsid w:val="005E767B"/>
    <w:rsid w:val="005E7E2B"/>
    <w:rsid w:val="005F28FC"/>
    <w:rsid w:val="00611ACE"/>
    <w:rsid w:val="00645FDD"/>
    <w:rsid w:val="0064633B"/>
    <w:rsid w:val="00650041"/>
    <w:rsid w:val="00650886"/>
    <w:rsid w:val="00655258"/>
    <w:rsid w:val="00671067"/>
    <w:rsid w:val="00671996"/>
    <w:rsid w:val="00681939"/>
    <w:rsid w:val="00694B83"/>
    <w:rsid w:val="006A57AB"/>
    <w:rsid w:val="006C1E91"/>
    <w:rsid w:val="006C6797"/>
    <w:rsid w:val="006C7F1A"/>
    <w:rsid w:val="006D2205"/>
    <w:rsid w:val="006E0E9B"/>
    <w:rsid w:val="006F5B28"/>
    <w:rsid w:val="0072673B"/>
    <w:rsid w:val="00732085"/>
    <w:rsid w:val="00740AC8"/>
    <w:rsid w:val="00743A48"/>
    <w:rsid w:val="00750C9B"/>
    <w:rsid w:val="00777F11"/>
    <w:rsid w:val="007951E6"/>
    <w:rsid w:val="007C7CCC"/>
    <w:rsid w:val="007D1058"/>
    <w:rsid w:val="007E1236"/>
    <w:rsid w:val="007E3481"/>
    <w:rsid w:val="007F2828"/>
    <w:rsid w:val="00823222"/>
    <w:rsid w:val="0084120A"/>
    <w:rsid w:val="008531E0"/>
    <w:rsid w:val="008565AE"/>
    <w:rsid w:val="00866EE4"/>
    <w:rsid w:val="008716AD"/>
    <w:rsid w:val="00886618"/>
    <w:rsid w:val="00893A77"/>
    <w:rsid w:val="00894953"/>
    <w:rsid w:val="008A165B"/>
    <w:rsid w:val="008A657B"/>
    <w:rsid w:val="008A66CF"/>
    <w:rsid w:val="008D7E7E"/>
    <w:rsid w:val="008E29EF"/>
    <w:rsid w:val="008E5700"/>
    <w:rsid w:val="008E64ED"/>
    <w:rsid w:val="00913658"/>
    <w:rsid w:val="009210D6"/>
    <w:rsid w:val="0094784F"/>
    <w:rsid w:val="009548FD"/>
    <w:rsid w:val="009566D9"/>
    <w:rsid w:val="00970874"/>
    <w:rsid w:val="00984E47"/>
    <w:rsid w:val="009B1D3C"/>
    <w:rsid w:val="009B5B61"/>
    <w:rsid w:val="009B720D"/>
    <w:rsid w:val="009C24B0"/>
    <w:rsid w:val="009C2DB5"/>
    <w:rsid w:val="009F2613"/>
    <w:rsid w:val="00A063FA"/>
    <w:rsid w:val="00A12C0F"/>
    <w:rsid w:val="00A162EF"/>
    <w:rsid w:val="00A245A9"/>
    <w:rsid w:val="00A329B9"/>
    <w:rsid w:val="00A32A2D"/>
    <w:rsid w:val="00A56F35"/>
    <w:rsid w:val="00A611F3"/>
    <w:rsid w:val="00A7352E"/>
    <w:rsid w:val="00A822DE"/>
    <w:rsid w:val="00A82589"/>
    <w:rsid w:val="00A82A55"/>
    <w:rsid w:val="00A87E21"/>
    <w:rsid w:val="00AA1ACB"/>
    <w:rsid w:val="00AB4B28"/>
    <w:rsid w:val="00AB5841"/>
    <w:rsid w:val="00AB5B3F"/>
    <w:rsid w:val="00AC4EFA"/>
    <w:rsid w:val="00AD4E8A"/>
    <w:rsid w:val="00AD6CE4"/>
    <w:rsid w:val="00AE7000"/>
    <w:rsid w:val="00AE71FD"/>
    <w:rsid w:val="00AF1D07"/>
    <w:rsid w:val="00AF2B2F"/>
    <w:rsid w:val="00B102E5"/>
    <w:rsid w:val="00B23184"/>
    <w:rsid w:val="00B2362A"/>
    <w:rsid w:val="00B36859"/>
    <w:rsid w:val="00B36D2B"/>
    <w:rsid w:val="00B45E3A"/>
    <w:rsid w:val="00B63FA3"/>
    <w:rsid w:val="00B860AF"/>
    <w:rsid w:val="00BA4B00"/>
    <w:rsid w:val="00BC6901"/>
    <w:rsid w:val="00BC75A6"/>
    <w:rsid w:val="00BD2D0B"/>
    <w:rsid w:val="00C06A15"/>
    <w:rsid w:val="00C12671"/>
    <w:rsid w:val="00C37831"/>
    <w:rsid w:val="00C465C7"/>
    <w:rsid w:val="00C4762A"/>
    <w:rsid w:val="00C904E9"/>
    <w:rsid w:val="00C95F76"/>
    <w:rsid w:val="00CA1EB2"/>
    <w:rsid w:val="00CA6D16"/>
    <w:rsid w:val="00CB1AD0"/>
    <w:rsid w:val="00CB25B3"/>
    <w:rsid w:val="00CD13AE"/>
    <w:rsid w:val="00CD2AA5"/>
    <w:rsid w:val="00CE7393"/>
    <w:rsid w:val="00CF3535"/>
    <w:rsid w:val="00D15F2B"/>
    <w:rsid w:val="00D2037A"/>
    <w:rsid w:val="00D4572E"/>
    <w:rsid w:val="00D4589D"/>
    <w:rsid w:val="00D505B5"/>
    <w:rsid w:val="00D94077"/>
    <w:rsid w:val="00DA4DB9"/>
    <w:rsid w:val="00DB01C8"/>
    <w:rsid w:val="00DB0688"/>
    <w:rsid w:val="00DB31DE"/>
    <w:rsid w:val="00DE2CC4"/>
    <w:rsid w:val="00DE57B8"/>
    <w:rsid w:val="00DF3C56"/>
    <w:rsid w:val="00DF42F8"/>
    <w:rsid w:val="00DF5CC4"/>
    <w:rsid w:val="00DF67EB"/>
    <w:rsid w:val="00E02AC5"/>
    <w:rsid w:val="00E04188"/>
    <w:rsid w:val="00E059CF"/>
    <w:rsid w:val="00E07A92"/>
    <w:rsid w:val="00E111F1"/>
    <w:rsid w:val="00E12293"/>
    <w:rsid w:val="00E15199"/>
    <w:rsid w:val="00E21F5C"/>
    <w:rsid w:val="00E235EA"/>
    <w:rsid w:val="00E66565"/>
    <w:rsid w:val="00E70362"/>
    <w:rsid w:val="00E7140B"/>
    <w:rsid w:val="00E76340"/>
    <w:rsid w:val="00E80C6D"/>
    <w:rsid w:val="00E81D49"/>
    <w:rsid w:val="00E82AEC"/>
    <w:rsid w:val="00EA4639"/>
    <w:rsid w:val="00EA6310"/>
    <w:rsid w:val="00EB1156"/>
    <w:rsid w:val="00ED1ABD"/>
    <w:rsid w:val="00EE6585"/>
    <w:rsid w:val="00F31EAD"/>
    <w:rsid w:val="00F52A88"/>
    <w:rsid w:val="00F52EBF"/>
    <w:rsid w:val="00F53F3B"/>
    <w:rsid w:val="00F6097D"/>
    <w:rsid w:val="00F7547B"/>
    <w:rsid w:val="00F77948"/>
    <w:rsid w:val="00F815F6"/>
    <w:rsid w:val="00FB03CC"/>
    <w:rsid w:val="00FB7CD0"/>
    <w:rsid w:val="00FD3018"/>
    <w:rsid w:val="00FD67C1"/>
    <w:rsid w:val="00FD74ED"/>
    <w:rsid w:val="00FE2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F9AE8"/>
  <w15:docId w15:val="{DA48415C-ECE9-4F4E-ADE6-255B238FA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A3"/>
    <w:pPr>
      <w:spacing w:line="480" w:lineRule="exact"/>
    </w:pPr>
    <w:rPr>
      <w:rFonts w:ascii="Arial" w:hAnsi="Arial"/>
    </w:rPr>
  </w:style>
  <w:style w:type="paragraph" w:styleId="Heading1">
    <w:name w:val="heading 1"/>
    <w:basedOn w:val="List"/>
    <w:next w:val="BodyText"/>
    <w:link w:val="Heading1Char"/>
    <w:qFormat/>
    <w:rsid w:val="003918BD"/>
    <w:pPr>
      <w:keepNext/>
      <w:numPr>
        <w:numId w:val="16"/>
      </w:numPr>
      <w:spacing w:before="120" w:after="120" w:line="240" w:lineRule="exact"/>
      <w:jc w:val="center"/>
      <w:outlineLvl w:val="0"/>
    </w:pPr>
    <w:rPr>
      <w:rFonts w:eastAsiaTheme="majorEastAsia" w:cstheme="majorBidi"/>
      <w:b/>
      <w:bCs/>
      <w:caps/>
      <w:szCs w:val="28"/>
    </w:rPr>
  </w:style>
  <w:style w:type="paragraph" w:styleId="Heading2">
    <w:name w:val="heading 2"/>
    <w:basedOn w:val="List"/>
    <w:next w:val="BodyText"/>
    <w:link w:val="Heading2Char"/>
    <w:qFormat/>
    <w:rsid w:val="003918BD"/>
    <w:pPr>
      <w:keepNext/>
      <w:numPr>
        <w:ilvl w:val="1"/>
        <w:numId w:val="16"/>
      </w:numPr>
      <w:spacing w:before="120" w:after="120" w:line="240" w:lineRule="exact"/>
      <w:outlineLvl w:val="1"/>
    </w:pPr>
    <w:rPr>
      <w:rFonts w:eastAsiaTheme="majorEastAsia" w:cstheme="majorBidi"/>
      <w:b/>
      <w:bCs/>
      <w:caps/>
      <w:szCs w:val="26"/>
    </w:rPr>
  </w:style>
  <w:style w:type="paragraph" w:styleId="Heading3">
    <w:name w:val="heading 3"/>
    <w:basedOn w:val="List"/>
    <w:next w:val="BodyText"/>
    <w:link w:val="Heading3Char"/>
    <w:qFormat/>
    <w:rsid w:val="003918BD"/>
    <w:pPr>
      <w:keepNext/>
      <w:numPr>
        <w:ilvl w:val="2"/>
        <w:numId w:val="16"/>
      </w:numPr>
      <w:spacing w:before="120" w:after="120" w:line="240" w:lineRule="exact"/>
      <w:outlineLvl w:val="2"/>
    </w:pPr>
    <w:rPr>
      <w:rFonts w:eastAsiaTheme="majorEastAsia" w:cstheme="majorBidi"/>
      <w:b/>
      <w:szCs w:val="26"/>
    </w:rPr>
  </w:style>
  <w:style w:type="paragraph" w:styleId="Heading4">
    <w:name w:val="heading 4"/>
    <w:basedOn w:val="List"/>
    <w:next w:val="BodyText"/>
    <w:link w:val="Heading4Char"/>
    <w:qFormat/>
    <w:rsid w:val="003918BD"/>
    <w:pPr>
      <w:keepNext/>
      <w:numPr>
        <w:ilvl w:val="3"/>
        <w:numId w:val="16"/>
      </w:numPr>
      <w:spacing w:before="120" w:after="120" w:line="240" w:lineRule="exact"/>
      <w:outlineLvl w:val="3"/>
    </w:pPr>
    <w:rPr>
      <w:rFonts w:eastAsiaTheme="majorEastAsia" w:cstheme="majorBidi"/>
      <w:b/>
      <w:bCs/>
      <w:iCs/>
      <w:szCs w:val="26"/>
    </w:rPr>
  </w:style>
  <w:style w:type="paragraph" w:styleId="Heading5">
    <w:name w:val="heading 5"/>
    <w:basedOn w:val="List"/>
    <w:next w:val="BodyText"/>
    <w:link w:val="Heading5Char"/>
    <w:qFormat/>
    <w:rsid w:val="003918BD"/>
    <w:pPr>
      <w:keepNext/>
      <w:numPr>
        <w:ilvl w:val="4"/>
        <w:numId w:val="16"/>
      </w:numPr>
      <w:spacing w:before="120" w:after="120" w:line="240" w:lineRule="exact"/>
      <w:outlineLvl w:val="4"/>
    </w:pPr>
    <w:rPr>
      <w:rFonts w:eastAsiaTheme="majorEastAsia" w:cstheme="majorBidi"/>
      <w:b/>
    </w:rPr>
  </w:style>
  <w:style w:type="paragraph" w:styleId="Heading6">
    <w:name w:val="heading 6"/>
    <w:basedOn w:val="List"/>
    <w:next w:val="BodyText"/>
    <w:link w:val="Heading6Char"/>
    <w:qFormat/>
    <w:rsid w:val="003918BD"/>
    <w:pPr>
      <w:keepNext/>
      <w:numPr>
        <w:ilvl w:val="5"/>
        <w:numId w:val="16"/>
      </w:numPr>
      <w:spacing w:before="120" w:after="120" w:line="240" w:lineRule="exact"/>
      <w:outlineLvl w:val="5"/>
    </w:pPr>
    <w:rPr>
      <w:rFonts w:eastAsiaTheme="majorEastAsia" w:cstheme="majorBidi"/>
      <w:b/>
      <w:iCs/>
    </w:rPr>
  </w:style>
  <w:style w:type="paragraph" w:styleId="Heading7">
    <w:name w:val="heading 7"/>
    <w:basedOn w:val="List"/>
    <w:next w:val="BodyText"/>
    <w:link w:val="Heading7Char"/>
    <w:qFormat/>
    <w:rsid w:val="003918BD"/>
    <w:pPr>
      <w:keepNext/>
      <w:numPr>
        <w:ilvl w:val="6"/>
        <w:numId w:val="16"/>
      </w:numPr>
      <w:spacing w:before="120" w:after="120" w:line="240" w:lineRule="exact"/>
      <w:outlineLvl w:val="6"/>
    </w:pPr>
    <w:rPr>
      <w:rFonts w:eastAsiaTheme="majorEastAsia" w:cstheme="majorBidi"/>
      <w:b/>
      <w:iCs/>
    </w:rPr>
  </w:style>
  <w:style w:type="paragraph" w:styleId="Heading8">
    <w:name w:val="heading 8"/>
    <w:basedOn w:val="List"/>
    <w:next w:val="BodyText"/>
    <w:link w:val="Heading8Char"/>
    <w:qFormat/>
    <w:rsid w:val="003918BD"/>
    <w:pPr>
      <w:keepNext/>
      <w:numPr>
        <w:ilvl w:val="7"/>
        <w:numId w:val="16"/>
      </w:numPr>
      <w:spacing w:before="120" w:after="120" w:line="240" w:lineRule="exact"/>
      <w:outlineLvl w:val="7"/>
    </w:pPr>
    <w:rPr>
      <w:rFonts w:eastAsiaTheme="majorEastAsia" w:cstheme="majorBidi"/>
      <w:b/>
      <w:szCs w:val="20"/>
    </w:rPr>
  </w:style>
  <w:style w:type="paragraph" w:styleId="Heading9">
    <w:name w:val="heading 9"/>
    <w:basedOn w:val="List"/>
    <w:next w:val="BodyText"/>
    <w:link w:val="Heading9Char"/>
    <w:qFormat/>
    <w:rsid w:val="003918BD"/>
    <w:pPr>
      <w:keepNext/>
      <w:numPr>
        <w:ilvl w:val="8"/>
        <w:numId w:val="16"/>
      </w:numPr>
      <w:spacing w:before="120" w:after="120" w:line="240" w:lineRule="exact"/>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heme="majorEastAsia" w:cstheme="majorBidi"/>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rsid w:val="00EB1156"/>
    <w:pPr>
      <w:tabs>
        <w:tab w:val="center" w:pos="4680"/>
        <w:tab w:val="right" w:pos="9360"/>
      </w:tabs>
    </w:pPr>
  </w:style>
  <w:style w:type="character" w:customStyle="1" w:styleId="HeaderChar">
    <w:name w:val="Header Char"/>
    <w:basedOn w:val="DefaultParagraphFont"/>
    <w:link w:val="Header"/>
    <w:rsid w:val="00EB1156"/>
    <w:rPr>
      <w:rFonts w:ascii="Arial" w:hAnsi="Arial"/>
    </w:rPr>
  </w:style>
  <w:style w:type="character" w:customStyle="1" w:styleId="Heading1Char">
    <w:name w:val="Heading 1 Char"/>
    <w:basedOn w:val="DefaultParagraphFont"/>
    <w:link w:val="Heading1"/>
    <w:rsid w:val="00B63FA3"/>
    <w:rPr>
      <w:rFonts w:ascii="Arial" w:eastAsiaTheme="majorEastAsia" w:hAnsi="Arial" w:cstheme="majorBidi"/>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heme="majorEastAsia" w:hAnsi="Arial" w:cstheme="majorBidi"/>
      <w:b/>
      <w:bCs/>
      <w:caps/>
      <w:szCs w:val="26"/>
    </w:rPr>
  </w:style>
  <w:style w:type="character" w:customStyle="1" w:styleId="Heading3Char">
    <w:name w:val="Heading 3 Char"/>
    <w:basedOn w:val="DefaultParagraphFont"/>
    <w:link w:val="Heading3"/>
    <w:rsid w:val="00355DE3"/>
    <w:rPr>
      <w:rFonts w:ascii="Arial" w:eastAsiaTheme="majorEastAsia" w:hAnsi="Arial" w:cstheme="majorBidi"/>
      <w:b/>
      <w:szCs w:val="26"/>
    </w:rPr>
  </w:style>
  <w:style w:type="character" w:customStyle="1" w:styleId="Heading4Char">
    <w:name w:val="Heading 4 Char"/>
    <w:basedOn w:val="DefaultParagraphFont"/>
    <w:link w:val="Heading4"/>
    <w:rsid w:val="00355DE3"/>
    <w:rPr>
      <w:rFonts w:ascii="Arial" w:eastAsiaTheme="majorEastAsia" w:hAnsi="Arial" w:cstheme="majorBidi"/>
      <w:b/>
      <w:bCs/>
      <w:iCs/>
      <w:szCs w:val="26"/>
    </w:rPr>
  </w:style>
  <w:style w:type="character" w:customStyle="1" w:styleId="Heading5Char">
    <w:name w:val="Heading 5 Char"/>
    <w:basedOn w:val="DefaultParagraphFont"/>
    <w:link w:val="Heading5"/>
    <w:rsid w:val="00355DE3"/>
    <w:rPr>
      <w:rFonts w:ascii="Arial" w:eastAsiaTheme="majorEastAsia" w:hAnsi="Arial" w:cstheme="majorBidi"/>
      <w:b/>
    </w:rPr>
  </w:style>
  <w:style w:type="character" w:customStyle="1" w:styleId="Heading6Char">
    <w:name w:val="Heading 6 Char"/>
    <w:basedOn w:val="DefaultParagraphFont"/>
    <w:link w:val="Heading6"/>
    <w:rsid w:val="00355DE3"/>
    <w:rPr>
      <w:rFonts w:ascii="Arial" w:eastAsiaTheme="majorEastAsia" w:hAnsi="Arial" w:cstheme="majorBidi"/>
      <w:b/>
      <w:iCs/>
    </w:rPr>
  </w:style>
  <w:style w:type="character" w:customStyle="1" w:styleId="Heading7Char">
    <w:name w:val="Heading 7 Char"/>
    <w:basedOn w:val="DefaultParagraphFont"/>
    <w:link w:val="Heading7"/>
    <w:rsid w:val="00355DE3"/>
    <w:rPr>
      <w:rFonts w:ascii="Arial" w:eastAsiaTheme="majorEastAsia" w:hAnsi="Arial" w:cstheme="majorBidi"/>
      <w:b/>
      <w:iCs/>
    </w:rPr>
  </w:style>
  <w:style w:type="character" w:customStyle="1" w:styleId="Heading8Char">
    <w:name w:val="Heading 8 Char"/>
    <w:basedOn w:val="DefaultParagraphFont"/>
    <w:link w:val="Heading8"/>
    <w:rsid w:val="00355DE3"/>
    <w:rPr>
      <w:rFonts w:ascii="Arial" w:eastAsiaTheme="majorEastAsia" w:hAnsi="Arial" w:cstheme="majorBidi"/>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heme="majorEastAsia" w:hAnsi="Arial" w:cstheme="majorBidi"/>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ind w:left="1440" w:right="720"/>
    </w:pPr>
    <w:rPr>
      <w:rFonts w:ascii="Arial" w:hAnsi="Arial"/>
      <w:iCs/>
    </w:rPr>
  </w:style>
  <w:style w:type="character" w:customStyle="1" w:styleId="QuoteChar">
    <w:name w:val="Quote Char"/>
    <w:basedOn w:val="DefaultParagraphFont"/>
    <w:link w:val="Quote"/>
    <w:rsid w:val="00B63FA3"/>
    <w:rPr>
      <w:rFonts w:ascii="Arial" w:hAnsi="Arial"/>
      <w:iCs/>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E763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340"/>
    <w:rPr>
      <w:rFonts w:ascii="Tahoma" w:hAnsi="Tahoma" w:cs="Tahoma"/>
      <w:sz w:val="16"/>
      <w:szCs w:val="16"/>
    </w:rPr>
  </w:style>
  <w:style w:type="character" w:styleId="CommentReference">
    <w:name w:val="annotation reference"/>
    <w:basedOn w:val="DefaultParagraphFont"/>
    <w:uiPriority w:val="99"/>
    <w:semiHidden/>
    <w:unhideWhenUsed/>
    <w:rsid w:val="00A12C0F"/>
    <w:rPr>
      <w:sz w:val="16"/>
      <w:szCs w:val="16"/>
    </w:rPr>
  </w:style>
  <w:style w:type="paragraph" w:styleId="CommentText">
    <w:name w:val="annotation text"/>
    <w:basedOn w:val="Normal"/>
    <w:link w:val="CommentTextChar"/>
    <w:uiPriority w:val="99"/>
    <w:unhideWhenUsed/>
    <w:rsid w:val="00A12C0F"/>
    <w:pPr>
      <w:spacing w:line="240" w:lineRule="auto"/>
    </w:pPr>
    <w:rPr>
      <w:sz w:val="20"/>
      <w:szCs w:val="20"/>
    </w:rPr>
  </w:style>
  <w:style w:type="character" w:customStyle="1" w:styleId="CommentTextChar">
    <w:name w:val="Comment Text Char"/>
    <w:basedOn w:val="DefaultParagraphFont"/>
    <w:link w:val="CommentText"/>
    <w:uiPriority w:val="99"/>
    <w:rsid w:val="00A12C0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A12C0F"/>
    <w:rPr>
      <w:b/>
      <w:bCs/>
    </w:rPr>
  </w:style>
  <w:style w:type="character" w:customStyle="1" w:styleId="CommentSubjectChar">
    <w:name w:val="Comment Subject Char"/>
    <w:basedOn w:val="CommentTextChar"/>
    <w:link w:val="CommentSubject"/>
    <w:uiPriority w:val="99"/>
    <w:semiHidden/>
    <w:rsid w:val="00A12C0F"/>
    <w:rPr>
      <w:rFonts w:ascii="Arial" w:hAnsi="Arial"/>
      <w:b/>
      <w:bCs/>
      <w:sz w:val="20"/>
      <w:szCs w:val="20"/>
    </w:rPr>
  </w:style>
  <w:style w:type="paragraph" w:styleId="Revision">
    <w:name w:val="Revision"/>
    <w:hidden/>
    <w:uiPriority w:val="99"/>
    <w:semiHidden/>
    <w:rsid w:val="009B720D"/>
    <w:pPr>
      <w:spacing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2019\Workgroup\!BdSups2019\!BdSups%202k19%20Resolu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70224-C665-4B76-8705-B8E9FD2B3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!BdSups 2k19 Resolution</Template>
  <TotalTime>1637</TotalTime>
  <Pages>3</Pages>
  <Words>510</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 Huber</dc:creator>
  <cp:lastModifiedBy>Wong, Jocelyn (BOS)</cp:lastModifiedBy>
  <cp:revision>11</cp:revision>
  <cp:lastPrinted>2026-03-30T20:24:00Z</cp:lastPrinted>
  <dcterms:created xsi:type="dcterms:W3CDTF">2026-06-24T20:52:00Z</dcterms:created>
  <dcterms:modified xsi:type="dcterms:W3CDTF">2026-07-24T15:35:00Z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tyLaw">
    <vt:bool>true</vt:bool>
  </property>
  <property fmtid="{D5CDD505-2E9C-101B-9397-08002B2CF9AE}" pid="3" name="IsGeneratedFromTemplate">
    <vt:bool>true</vt:bool>
  </property>
  <property fmtid="{D5CDD505-2E9C-101B-9397-08002B2CF9AE}" pid="4" name="DocID">
    <vt:i4>31021635</vt:i4>
  </property>
  <property fmtid="{D5CDD505-2E9C-101B-9397-08002B2CF9AE}" pid="5" name="EditBy">
    <vt:lpwstr/>
  </property>
  <property fmtid="{D5CDD505-2E9C-101B-9397-08002B2CF9AE}" pid="6" name="SharedFolderPath">
    <vt:lpwstr>\\10.15.50.222\DOCS\LEGANA\AS2025\2500358\</vt:lpwstr>
  </property>
  <property fmtid="{D5CDD505-2E9C-101B-9397-08002B2CF9AE}" pid="7" name="TrackID">
    <vt:i4>0</vt:i4>
  </property>
  <property fmtid="{D5CDD505-2E9C-101B-9397-08002B2CF9AE}" pid="8" name="DeleteOnClose">
    <vt:bool>false</vt:bool>
  </property>
</Properties>
</file>